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18CA9" w14:textId="60A00DF4" w:rsidR="0059120E" w:rsidRPr="00235155" w:rsidRDefault="00664382">
      <w:pPr>
        <w:pStyle w:val="Name"/>
        <w:rPr>
          <w:rFonts w:ascii="Arial" w:hAnsi="Arial" w:cs="Arial"/>
          <w:b w:val="0"/>
          <w:sz w:val="44"/>
          <w:szCs w:val="44"/>
        </w:rPr>
      </w:pPr>
      <w:r w:rsidRPr="00235155">
        <w:rPr>
          <w:rFonts w:ascii="Arial" w:hAnsi="Arial" w:cs="Arial"/>
          <w:b w:val="0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E103D9F" wp14:editId="7877598F">
                <wp:simplePos x="0" y="0"/>
                <wp:positionH relativeFrom="column">
                  <wp:posOffset>5244465</wp:posOffset>
                </wp:positionH>
                <wp:positionV relativeFrom="paragraph">
                  <wp:posOffset>0</wp:posOffset>
                </wp:positionV>
                <wp:extent cx="1519555" cy="2682240"/>
                <wp:effectExtent l="0" t="0" r="4445" b="0"/>
                <wp:wrapThrough wrapText="bothSides">
                  <wp:wrapPolygon edited="0">
                    <wp:start x="0" y="0"/>
                    <wp:lineTo x="0" y="21477"/>
                    <wp:lineTo x="21483" y="21477"/>
                    <wp:lineTo x="21483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26822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9EC93" w14:textId="77777777" w:rsidR="00CC776E" w:rsidRDefault="00E6474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3035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Height: </w:t>
                            </w:r>
                          </w:p>
                          <w:p w14:paraId="7E03FD06" w14:textId="56EED2CD" w:rsidR="005E204E" w:rsidRPr="00030357" w:rsidRDefault="00E6474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3035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17</w:t>
                            </w:r>
                            <w:r w:rsidR="00AD3DA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  <w:r w:rsidR="0053327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3035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cm</w:t>
                            </w:r>
                          </w:p>
                          <w:p w14:paraId="0C269283" w14:textId="69AD56D2" w:rsidR="005E204E" w:rsidRPr="00030357" w:rsidRDefault="00B05A5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3035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Nationality: </w:t>
                            </w:r>
                            <w:r w:rsidR="0053327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British</w:t>
                            </w:r>
                            <w:r w:rsidRPr="0003035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F31F868" w14:textId="3CCE71C1" w:rsidR="00B05A51" w:rsidRDefault="003C4D0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3035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DOB: 24/10/2002</w:t>
                            </w:r>
                          </w:p>
                          <w:p w14:paraId="40131DBB" w14:textId="620BA875" w:rsidR="00367DD8" w:rsidRDefault="00367DD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Age: </w:t>
                            </w:r>
                          </w:p>
                          <w:p w14:paraId="744A859D" w14:textId="09C52389" w:rsidR="00367DD8" w:rsidRPr="00030357" w:rsidRDefault="009231D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</w:t>
                            </w:r>
                            <w:r w:rsidR="00186BC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03D9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12.95pt;margin-top:0;width:119.65pt;height:211.2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" stroked="f" strokeweight=".5pt">
                <v:textbox>
                  <w:txbxContent>
                    <w:p w14:paraId="2319EC93" w14:textId="77777777" w:rsidR="00CC776E" w:rsidRDefault="00E6474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30357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Height: </w:t>
                      </w:r>
                    </w:p>
                    <w:p w14:paraId="7E03FD06" w14:textId="56EED2CD" w:rsidR="005E204E" w:rsidRPr="00030357" w:rsidRDefault="00E6474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30357">
                        <w:rPr>
                          <w:rFonts w:ascii="Arial" w:hAnsi="Arial" w:cs="Arial"/>
                          <w:sz w:val="32"/>
                          <w:szCs w:val="32"/>
                        </w:rPr>
                        <w:t>17</w:t>
                      </w:r>
                      <w:r w:rsidR="00AD3DA0">
                        <w:rPr>
                          <w:rFonts w:ascii="Arial" w:hAnsi="Arial" w:cs="Arial"/>
                          <w:sz w:val="32"/>
                          <w:szCs w:val="32"/>
                        </w:rPr>
                        <w:t>4</w:t>
                      </w:r>
                      <w:r w:rsidR="0053327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030357">
                        <w:rPr>
                          <w:rFonts w:ascii="Arial" w:hAnsi="Arial" w:cs="Arial"/>
                          <w:sz w:val="32"/>
                          <w:szCs w:val="32"/>
                        </w:rPr>
                        <w:t>cm</w:t>
                      </w:r>
                    </w:p>
                    <w:p w14:paraId="0C269283" w14:textId="69AD56D2" w:rsidR="005E204E" w:rsidRPr="00030357" w:rsidRDefault="00B05A5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30357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Nationality: </w:t>
                      </w:r>
                      <w:r w:rsidR="00533279">
                        <w:rPr>
                          <w:rFonts w:ascii="Arial" w:hAnsi="Arial" w:cs="Arial"/>
                          <w:sz w:val="32"/>
                          <w:szCs w:val="32"/>
                        </w:rPr>
                        <w:t>British</w:t>
                      </w:r>
                      <w:r w:rsidRPr="00030357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F31F868" w14:textId="3CCE71C1" w:rsidR="00B05A51" w:rsidRDefault="003C4D0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30357">
                        <w:rPr>
                          <w:rFonts w:ascii="Arial" w:hAnsi="Arial" w:cs="Arial"/>
                          <w:sz w:val="32"/>
                          <w:szCs w:val="32"/>
                        </w:rPr>
                        <w:t>DOB: 24/10/2002</w:t>
                      </w:r>
                    </w:p>
                    <w:p w14:paraId="40131DBB" w14:textId="620BA875" w:rsidR="00367DD8" w:rsidRDefault="00367DD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Age: </w:t>
                      </w:r>
                    </w:p>
                    <w:p w14:paraId="744A859D" w14:textId="09C52389" w:rsidR="00367DD8" w:rsidRPr="00030357" w:rsidRDefault="009231D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2</w:t>
                      </w:r>
                      <w:r w:rsidR="00186BCB">
                        <w:rPr>
                          <w:rFonts w:ascii="Arial" w:hAnsi="Arial" w:cs="Arial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D28B4" w:rsidRPr="00235155">
        <w:rPr>
          <w:rFonts w:ascii="Arial" w:hAnsi="Arial" w:cs="Arial"/>
          <w:b w:val="0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32EDCF21" wp14:editId="7744329D">
            <wp:simplePos x="0" y="0"/>
            <wp:positionH relativeFrom="column">
              <wp:posOffset>3421790</wp:posOffset>
            </wp:positionH>
            <wp:positionV relativeFrom="paragraph">
              <wp:posOffset>123</wp:posOffset>
            </wp:positionV>
            <wp:extent cx="1833705" cy="2291776"/>
            <wp:effectExtent l="0" t="0" r="0" b="0"/>
            <wp:wrapThrough wrapText="bothSides">
              <wp:wrapPolygon edited="0">
                <wp:start x="0" y="0"/>
                <wp:lineTo x="0" y="21426"/>
                <wp:lineTo x="21398" y="21426"/>
                <wp:lineTo x="2139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3705" cy="2291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CA1" w:rsidRPr="00235155">
        <w:rPr>
          <w:rFonts w:ascii="Arial" w:hAnsi="Arial" w:cs="Arial"/>
          <w:b w:val="0"/>
          <w:sz w:val="44"/>
          <w:szCs w:val="44"/>
        </w:rPr>
        <w:t>Victoria</w:t>
      </w:r>
    </w:p>
    <w:p w14:paraId="4DFE1F56" w14:textId="10B828AE" w:rsidR="00157CA1" w:rsidRPr="00235155" w:rsidRDefault="00157CA1">
      <w:pPr>
        <w:pStyle w:val="Name"/>
        <w:rPr>
          <w:rFonts w:ascii="Arial" w:hAnsi="Arial" w:cs="Arial"/>
          <w:b w:val="0"/>
          <w:sz w:val="44"/>
          <w:szCs w:val="44"/>
        </w:rPr>
      </w:pPr>
      <w:r w:rsidRPr="00235155">
        <w:rPr>
          <w:rFonts w:ascii="Arial" w:hAnsi="Arial" w:cs="Arial"/>
          <w:b w:val="0"/>
          <w:sz w:val="44"/>
          <w:szCs w:val="44"/>
        </w:rPr>
        <w:t>Ellwood</w:t>
      </w:r>
    </w:p>
    <w:p w14:paraId="42031EBB" w14:textId="43377CEA" w:rsidR="004A3C4F" w:rsidRPr="00BC6259" w:rsidRDefault="00FD28B4">
      <w:pPr>
        <w:pStyle w:val="ContactInfo"/>
        <w:rPr>
          <w:rFonts w:ascii="Arial" w:hAnsi="Arial" w:cs="Arial"/>
          <w:sz w:val="36"/>
          <w:szCs w:val="36"/>
        </w:rPr>
      </w:pPr>
      <w:r w:rsidRPr="00BC6259">
        <w:rPr>
          <w:rFonts w:ascii="Arial" w:hAnsi="Arial" w:cs="Arial"/>
          <w:sz w:val="36"/>
          <w:szCs w:val="36"/>
        </w:rPr>
        <w:t xml:space="preserve">+44 </w:t>
      </w:r>
      <w:r w:rsidR="004A3C4F" w:rsidRPr="00BC6259">
        <w:rPr>
          <w:rFonts w:ascii="Arial" w:hAnsi="Arial" w:cs="Arial"/>
          <w:sz w:val="36"/>
          <w:szCs w:val="36"/>
        </w:rPr>
        <w:t>7928 892132</w:t>
      </w:r>
    </w:p>
    <w:p w14:paraId="0CBEB597" w14:textId="77777777" w:rsidR="0059120E" w:rsidRPr="00BC6259" w:rsidRDefault="004A3C4F" w:rsidP="000065D1">
      <w:pPr>
        <w:pStyle w:val="ContactInfo"/>
        <w:rPr>
          <w:rFonts w:ascii="Arial" w:hAnsi="Arial" w:cs="Arial"/>
          <w:sz w:val="36"/>
          <w:szCs w:val="36"/>
        </w:rPr>
      </w:pPr>
      <w:r w:rsidRPr="00BC6259">
        <w:rPr>
          <w:rFonts w:ascii="Arial" w:hAnsi="Arial" w:cs="Arial"/>
          <w:sz w:val="36"/>
          <w:szCs w:val="36"/>
        </w:rPr>
        <w:t>victoria.ellwood16</w:t>
      </w:r>
      <w:r w:rsidR="00146D0C" w:rsidRPr="00BC6259">
        <w:rPr>
          <w:rFonts w:ascii="Arial" w:hAnsi="Arial" w:cs="Arial"/>
          <w:sz w:val="36"/>
          <w:szCs w:val="36"/>
        </w:rPr>
        <w:t>@gmail.com</w:t>
      </w:r>
    </w:p>
    <w:p w14:paraId="0B492A8A" w14:textId="250A5948" w:rsidR="0059120E" w:rsidRPr="00B13F37" w:rsidRDefault="002435BD">
      <w:pPr>
        <w:pStyle w:val="Heading1"/>
        <w:rPr>
          <w:rFonts w:ascii="Arial" w:hAnsi="Arial" w:cs="Arial"/>
          <w:b w:val="0"/>
          <w:sz w:val="32"/>
          <w:szCs w:val="32"/>
          <w:u w:val="single"/>
        </w:rPr>
      </w:pPr>
      <w:r w:rsidRPr="00B13F37">
        <w:rPr>
          <w:rFonts w:ascii="Arial" w:hAnsi="Arial" w:cs="Arial"/>
          <w:b w:val="0"/>
          <w:sz w:val="32"/>
          <w:szCs w:val="32"/>
          <w:u w:val="single"/>
        </w:rPr>
        <w:t xml:space="preserve">Training </w:t>
      </w:r>
    </w:p>
    <w:p w14:paraId="22381CAC" w14:textId="290AF29C" w:rsidR="00F44DF0" w:rsidRPr="00AE69FC" w:rsidRDefault="00AE69FC" w:rsidP="00F44DF0">
      <w:pPr>
        <w:rPr>
          <w:rFonts w:ascii="Arial" w:hAnsi="Arial" w:cs="Arial"/>
          <w:sz w:val="32"/>
          <w:szCs w:val="32"/>
        </w:rPr>
      </w:pPr>
      <w:r w:rsidRPr="00AE69FC">
        <w:rPr>
          <w:rFonts w:ascii="Arial" w:hAnsi="Arial" w:cs="Arial"/>
          <w:sz w:val="32"/>
          <w:szCs w:val="32"/>
        </w:rPr>
        <w:t>Royal Ballet School Graduate 2022</w:t>
      </w:r>
    </w:p>
    <w:p w14:paraId="2EF4A324" w14:textId="691B9E23" w:rsidR="00AE69FC" w:rsidRPr="00AE69FC" w:rsidRDefault="00AE69FC" w:rsidP="00F44DF0">
      <w:pPr>
        <w:rPr>
          <w:rFonts w:ascii="Arial" w:hAnsi="Arial" w:cs="Arial"/>
          <w:sz w:val="32"/>
          <w:szCs w:val="32"/>
        </w:rPr>
      </w:pPr>
      <w:r w:rsidRPr="00AE69FC">
        <w:rPr>
          <w:rFonts w:ascii="Arial" w:hAnsi="Arial" w:cs="Arial"/>
          <w:sz w:val="32"/>
          <w:szCs w:val="32"/>
        </w:rPr>
        <w:t xml:space="preserve">Attended </w:t>
      </w:r>
      <w:r w:rsidR="0029464F">
        <w:rPr>
          <w:rFonts w:ascii="Arial" w:hAnsi="Arial" w:cs="Arial"/>
          <w:sz w:val="32"/>
          <w:szCs w:val="32"/>
        </w:rPr>
        <w:t xml:space="preserve">September </w:t>
      </w:r>
      <w:r w:rsidRPr="00AE69FC">
        <w:rPr>
          <w:rFonts w:ascii="Arial" w:hAnsi="Arial" w:cs="Arial"/>
          <w:sz w:val="32"/>
          <w:szCs w:val="32"/>
        </w:rPr>
        <w:t>2014- April 2023</w:t>
      </w:r>
    </w:p>
    <w:p w14:paraId="5DB0B7A4" w14:textId="77777777" w:rsidR="000065D1" w:rsidRPr="00D55E5F" w:rsidRDefault="000065D1" w:rsidP="000065D1">
      <w:pPr>
        <w:spacing w:before="320" w:after="200"/>
        <w:contextualSpacing/>
        <w:outlineLvl w:val="0"/>
        <w:rPr>
          <w:rFonts w:ascii="Arial" w:hAnsi="Arial" w:cs="Arial"/>
          <w:spacing w:val="21"/>
          <w:sz w:val="28"/>
          <w:szCs w:val="28"/>
        </w:rPr>
      </w:pPr>
    </w:p>
    <w:p w14:paraId="5F820184" w14:textId="7745646B" w:rsidR="000065D1" w:rsidRPr="00811A84" w:rsidRDefault="00246C9B" w:rsidP="000065D1">
      <w:pPr>
        <w:keepNext/>
        <w:keepLines/>
        <w:spacing w:before="220" w:after="80"/>
        <w:contextualSpacing/>
        <w:outlineLvl w:val="1"/>
        <w:rPr>
          <w:rFonts w:ascii="Arial" w:eastAsiaTheme="majorEastAsia" w:hAnsi="Arial" w:cs="Arial"/>
          <w:spacing w:val="21"/>
          <w:sz w:val="34"/>
          <w:szCs w:val="34"/>
          <w:u w:val="single"/>
        </w:rPr>
      </w:pPr>
      <w:r>
        <w:rPr>
          <w:rFonts w:ascii="Arial" w:eastAsiaTheme="majorEastAsia" w:hAnsi="Arial" w:cs="Arial"/>
          <w:spacing w:val="21"/>
          <w:sz w:val="34"/>
          <w:szCs w:val="34"/>
          <w:u w:val="single"/>
        </w:rPr>
        <w:t>Professional work</w:t>
      </w:r>
    </w:p>
    <w:p w14:paraId="7CA8C32B" w14:textId="77777777" w:rsidR="00246C9B" w:rsidRDefault="00246C9B" w:rsidP="000065D1">
      <w:pPr>
        <w:keepNext/>
        <w:keepLines/>
        <w:spacing w:before="220" w:after="80"/>
        <w:contextualSpacing/>
        <w:outlineLvl w:val="1"/>
        <w:rPr>
          <w:rFonts w:ascii="Arial" w:eastAsiaTheme="majorEastAsia" w:hAnsi="Arial" w:cs="Arial"/>
          <w:spacing w:val="21"/>
          <w:sz w:val="34"/>
          <w:szCs w:val="34"/>
          <w:u w:val="single"/>
        </w:rPr>
      </w:pPr>
    </w:p>
    <w:p w14:paraId="06DDA857" w14:textId="7E3218F0" w:rsidR="00AB254D" w:rsidRPr="00842E30" w:rsidRDefault="00AB254D" w:rsidP="000065D1">
      <w:pPr>
        <w:keepNext/>
        <w:keepLines/>
        <w:spacing w:before="220" w:after="80"/>
        <w:contextualSpacing/>
        <w:outlineLvl w:val="1"/>
        <w:rPr>
          <w:rFonts w:ascii="Arial" w:eastAsiaTheme="majorEastAsia" w:hAnsi="Arial" w:cs="Arial"/>
          <w:spacing w:val="21"/>
          <w:sz w:val="36"/>
          <w:szCs w:val="36"/>
        </w:rPr>
      </w:pPr>
      <w:proofErr w:type="spellStart"/>
      <w:r w:rsidRPr="00842E30">
        <w:rPr>
          <w:rFonts w:ascii="Arial" w:eastAsiaTheme="majorEastAsia" w:hAnsi="Arial" w:cs="Arial"/>
          <w:spacing w:val="21"/>
          <w:sz w:val="36"/>
          <w:szCs w:val="36"/>
        </w:rPr>
        <w:t>Mergaliyev</w:t>
      </w:r>
      <w:proofErr w:type="spellEnd"/>
      <w:r w:rsidRPr="00842E30">
        <w:rPr>
          <w:rFonts w:ascii="Arial" w:eastAsiaTheme="majorEastAsia" w:hAnsi="Arial" w:cs="Arial"/>
          <w:spacing w:val="21"/>
          <w:sz w:val="36"/>
          <w:szCs w:val="36"/>
        </w:rPr>
        <w:t xml:space="preserve"> Classical Ballet 2024 tour as corps de ballet</w:t>
      </w:r>
      <w:r w:rsidR="00D65421">
        <w:rPr>
          <w:rFonts w:ascii="Arial" w:eastAsiaTheme="majorEastAsia" w:hAnsi="Arial" w:cs="Arial"/>
          <w:spacing w:val="21"/>
          <w:sz w:val="36"/>
          <w:szCs w:val="36"/>
        </w:rPr>
        <w:t xml:space="preserve"> dancer,</w:t>
      </w:r>
      <w:r w:rsidRPr="00842E30">
        <w:rPr>
          <w:rFonts w:ascii="Arial" w:eastAsiaTheme="majorEastAsia" w:hAnsi="Arial" w:cs="Arial"/>
          <w:spacing w:val="21"/>
          <w:sz w:val="36"/>
          <w:szCs w:val="36"/>
        </w:rPr>
        <w:t xml:space="preserve"> Big Swan</w:t>
      </w:r>
      <w:r w:rsidR="00D65421">
        <w:rPr>
          <w:rFonts w:ascii="Arial" w:eastAsiaTheme="majorEastAsia" w:hAnsi="Arial" w:cs="Arial"/>
          <w:spacing w:val="21"/>
          <w:sz w:val="36"/>
          <w:szCs w:val="36"/>
        </w:rPr>
        <w:t xml:space="preserve"> and Lead Hungarian couple</w:t>
      </w:r>
    </w:p>
    <w:p w14:paraId="6A6A9725" w14:textId="46D9A9E8" w:rsidR="00B13F37" w:rsidRPr="00842E30" w:rsidRDefault="00AB254D" w:rsidP="000065D1">
      <w:pPr>
        <w:keepNext/>
        <w:keepLines/>
        <w:spacing w:before="220" w:after="80"/>
        <w:contextualSpacing/>
        <w:outlineLvl w:val="1"/>
        <w:rPr>
          <w:rFonts w:ascii="Arial" w:eastAsiaTheme="majorEastAsia" w:hAnsi="Arial" w:cs="Arial"/>
          <w:spacing w:val="21"/>
          <w:sz w:val="36"/>
          <w:szCs w:val="36"/>
        </w:rPr>
      </w:pPr>
      <w:r w:rsidRPr="00842E30">
        <w:rPr>
          <w:rFonts w:ascii="Arial" w:eastAsiaTheme="majorEastAsia" w:hAnsi="Arial" w:cs="Arial"/>
          <w:spacing w:val="21"/>
          <w:sz w:val="36"/>
          <w:szCs w:val="36"/>
        </w:rPr>
        <w:t>Brecon Festival Ballet corps de ballet member 2023</w:t>
      </w:r>
    </w:p>
    <w:p w14:paraId="54B40715" w14:textId="1B1E0178" w:rsidR="00692DDC" w:rsidRPr="00842E30" w:rsidRDefault="00F43AA4" w:rsidP="000065D1">
      <w:pPr>
        <w:rPr>
          <w:rFonts w:ascii="Arial" w:hAnsi="Arial" w:cs="Arial"/>
          <w:sz w:val="36"/>
          <w:szCs w:val="36"/>
        </w:rPr>
      </w:pPr>
      <w:r w:rsidRPr="00842E30">
        <w:rPr>
          <w:rFonts w:ascii="Arial" w:hAnsi="Arial" w:cs="Arial"/>
          <w:sz w:val="36"/>
          <w:szCs w:val="36"/>
        </w:rPr>
        <w:t xml:space="preserve">Royal Ballet </w:t>
      </w:r>
      <w:r w:rsidR="00657DC0" w:rsidRPr="00842E30">
        <w:rPr>
          <w:rFonts w:ascii="Arial" w:hAnsi="Arial" w:cs="Arial"/>
          <w:sz w:val="36"/>
          <w:szCs w:val="36"/>
        </w:rPr>
        <w:t>Giselle 2021</w:t>
      </w:r>
      <w:r w:rsidR="00F82B6A" w:rsidRPr="00842E30">
        <w:rPr>
          <w:rFonts w:ascii="Arial" w:hAnsi="Arial" w:cs="Arial"/>
          <w:sz w:val="36"/>
          <w:szCs w:val="36"/>
        </w:rPr>
        <w:t xml:space="preserve"> as a </w:t>
      </w:r>
      <w:proofErr w:type="spellStart"/>
      <w:r w:rsidR="00F82B6A" w:rsidRPr="00842E30">
        <w:rPr>
          <w:rFonts w:ascii="Arial" w:hAnsi="Arial" w:cs="Arial"/>
          <w:sz w:val="36"/>
          <w:szCs w:val="36"/>
        </w:rPr>
        <w:t>Willi</w:t>
      </w:r>
      <w:proofErr w:type="spellEnd"/>
    </w:p>
    <w:p w14:paraId="4A15ADB5" w14:textId="455DC5DA" w:rsidR="0018439B" w:rsidRPr="00811A84" w:rsidRDefault="0018439B" w:rsidP="000065D1">
      <w:pPr>
        <w:rPr>
          <w:rFonts w:ascii="Arial" w:hAnsi="Arial" w:cs="Arial"/>
          <w:sz w:val="34"/>
          <w:szCs w:val="34"/>
        </w:rPr>
      </w:pPr>
      <w:r w:rsidRPr="00811A84">
        <w:rPr>
          <w:rFonts w:ascii="Arial" w:hAnsi="Arial" w:cs="Arial"/>
          <w:sz w:val="34"/>
          <w:szCs w:val="34"/>
        </w:rPr>
        <w:t>Royal Ballet Swan Lake 2022</w:t>
      </w:r>
    </w:p>
    <w:p w14:paraId="656DF1CA" w14:textId="48A80447" w:rsidR="00811A84" w:rsidRPr="00EE0DAD" w:rsidRDefault="00657DC0" w:rsidP="000065D1">
      <w:pPr>
        <w:rPr>
          <w:rFonts w:ascii="Arial" w:hAnsi="Arial" w:cs="Arial"/>
          <w:sz w:val="34"/>
          <w:szCs w:val="34"/>
        </w:rPr>
      </w:pPr>
      <w:r w:rsidRPr="00811A84">
        <w:rPr>
          <w:rFonts w:ascii="Arial" w:hAnsi="Arial" w:cs="Arial"/>
          <w:sz w:val="34"/>
          <w:szCs w:val="34"/>
        </w:rPr>
        <w:t xml:space="preserve">Royal Ballet </w:t>
      </w:r>
      <w:r w:rsidR="00982CEF" w:rsidRPr="00811A84">
        <w:rPr>
          <w:rFonts w:ascii="Arial" w:hAnsi="Arial" w:cs="Arial"/>
          <w:sz w:val="34"/>
          <w:szCs w:val="34"/>
        </w:rPr>
        <w:t>Nutcracker</w:t>
      </w:r>
      <w:r w:rsidR="00E94EFA" w:rsidRPr="00811A84">
        <w:rPr>
          <w:rFonts w:ascii="Arial" w:hAnsi="Arial" w:cs="Arial"/>
          <w:sz w:val="34"/>
          <w:szCs w:val="34"/>
        </w:rPr>
        <w:t xml:space="preserve"> 2021, 2016, 2015</w:t>
      </w:r>
    </w:p>
    <w:p w14:paraId="226B525A" w14:textId="41A8D667" w:rsidR="008E71B2" w:rsidRPr="00AB254D" w:rsidRDefault="004E6441" w:rsidP="000065D1">
      <w:pPr>
        <w:rPr>
          <w:rFonts w:ascii="Arial" w:hAnsi="Arial" w:cs="Arial"/>
          <w:sz w:val="32"/>
          <w:szCs w:val="32"/>
        </w:rPr>
      </w:pPr>
      <w:r w:rsidRPr="001A64BF">
        <w:rPr>
          <w:rFonts w:ascii="Arial" w:hAnsi="Arial" w:cs="Arial"/>
          <w:sz w:val="32"/>
          <w:szCs w:val="32"/>
        </w:rPr>
        <w:t xml:space="preserve">Royal Ballet School </w:t>
      </w:r>
      <w:r w:rsidR="003E3A99" w:rsidRPr="001A64BF">
        <w:rPr>
          <w:rFonts w:ascii="Arial" w:hAnsi="Arial" w:cs="Arial"/>
          <w:sz w:val="32"/>
          <w:szCs w:val="32"/>
        </w:rPr>
        <w:t xml:space="preserve">annual </w:t>
      </w:r>
      <w:r w:rsidRPr="001A64BF">
        <w:rPr>
          <w:rFonts w:ascii="Arial" w:hAnsi="Arial" w:cs="Arial"/>
          <w:sz w:val="32"/>
          <w:szCs w:val="32"/>
        </w:rPr>
        <w:t>performances</w:t>
      </w:r>
      <w:r w:rsidR="001A64BF" w:rsidRPr="001A64BF">
        <w:rPr>
          <w:rFonts w:ascii="Arial" w:hAnsi="Arial" w:cs="Arial"/>
          <w:sz w:val="32"/>
          <w:szCs w:val="32"/>
        </w:rPr>
        <w:t xml:space="preserve"> at ROH Covent Garden Main Stage and Linbury Theatre and Opera Holland Park</w:t>
      </w:r>
    </w:p>
    <w:p w14:paraId="41443EF0" w14:textId="77777777" w:rsidR="00246C9B" w:rsidRDefault="00246C9B" w:rsidP="000065D1">
      <w:pPr>
        <w:rPr>
          <w:rFonts w:ascii="Arial" w:hAnsi="Arial" w:cs="Arial"/>
          <w:sz w:val="34"/>
          <w:szCs w:val="34"/>
          <w:u w:val="single"/>
        </w:rPr>
      </w:pPr>
    </w:p>
    <w:p w14:paraId="25239EB1" w14:textId="074CD5BF" w:rsidR="008E71B2" w:rsidRDefault="008E71B2" w:rsidP="000065D1">
      <w:pPr>
        <w:rPr>
          <w:rFonts w:ascii="Arial" w:hAnsi="Arial" w:cs="Arial"/>
          <w:sz w:val="34"/>
          <w:szCs w:val="34"/>
          <w:u w:val="single"/>
        </w:rPr>
      </w:pPr>
      <w:r>
        <w:rPr>
          <w:rFonts w:ascii="Arial" w:hAnsi="Arial" w:cs="Arial"/>
          <w:sz w:val="34"/>
          <w:szCs w:val="34"/>
          <w:u w:val="single"/>
        </w:rPr>
        <w:t xml:space="preserve">Work Experience </w:t>
      </w:r>
    </w:p>
    <w:p w14:paraId="2451C660" w14:textId="7ACB5D4F" w:rsidR="008E71B2" w:rsidRPr="008E71B2" w:rsidRDefault="00182085" w:rsidP="000065D1">
      <w:pPr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sz w:val="34"/>
          <w:szCs w:val="34"/>
        </w:rPr>
        <w:t>Created/ rehearsed</w:t>
      </w:r>
      <w:r w:rsidR="00F76AAA">
        <w:rPr>
          <w:rFonts w:ascii="Arial" w:hAnsi="Arial" w:cs="Arial"/>
          <w:sz w:val="34"/>
          <w:szCs w:val="34"/>
        </w:rPr>
        <w:t xml:space="preserve"> </w:t>
      </w:r>
      <w:r w:rsidR="00371065">
        <w:rPr>
          <w:rFonts w:ascii="Arial" w:hAnsi="Arial" w:cs="Arial"/>
          <w:sz w:val="34"/>
          <w:szCs w:val="34"/>
        </w:rPr>
        <w:t xml:space="preserve">with: Wayne McGregor, </w:t>
      </w:r>
      <w:r w:rsidR="00A924C3">
        <w:rPr>
          <w:rFonts w:ascii="Arial" w:hAnsi="Arial" w:cs="Arial"/>
          <w:sz w:val="34"/>
          <w:szCs w:val="34"/>
        </w:rPr>
        <w:t xml:space="preserve">Didy Veldman, </w:t>
      </w:r>
      <w:r w:rsidR="00371065">
        <w:rPr>
          <w:rFonts w:ascii="Arial" w:hAnsi="Arial" w:cs="Arial"/>
          <w:sz w:val="34"/>
          <w:szCs w:val="34"/>
        </w:rPr>
        <w:t>Liam Scarlett,</w:t>
      </w:r>
      <w:r w:rsidR="00A924C3">
        <w:rPr>
          <w:rFonts w:ascii="Arial" w:hAnsi="Arial" w:cs="Arial"/>
          <w:sz w:val="34"/>
          <w:szCs w:val="34"/>
        </w:rPr>
        <w:t xml:space="preserve"> Valentino Zucchetti,</w:t>
      </w:r>
      <w:r w:rsidR="00371065">
        <w:rPr>
          <w:rFonts w:ascii="Arial" w:hAnsi="Arial" w:cs="Arial"/>
          <w:sz w:val="34"/>
          <w:szCs w:val="34"/>
        </w:rPr>
        <w:t xml:space="preserve"> </w:t>
      </w:r>
      <w:r w:rsidR="00683160">
        <w:rPr>
          <w:rFonts w:ascii="Arial" w:hAnsi="Arial" w:cs="Arial"/>
          <w:sz w:val="34"/>
          <w:szCs w:val="34"/>
        </w:rPr>
        <w:t>Zenaida Yanowsky, Daria Kliment</w:t>
      </w:r>
      <w:r w:rsidR="008D57AE">
        <w:rPr>
          <w:rFonts w:ascii="Arial" w:hAnsi="Arial" w:cs="Arial"/>
          <w:sz w:val="34"/>
          <w:szCs w:val="34"/>
        </w:rPr>
        <w:t>ová</w:t>
      </w:r>
      <w:r w:rsidR="00683160">
        <w:rPr>
          <w:rFonts w:ascii="Arial" w:hAnsi="Arial" w:cs="Arial"/>
          <w:sz w:val="34"/>
          <w:szCs w:val="34"/>
        </w:rPr>
        <w:t xml:space="preserve">, Tamas Solymosi, Christopher Carr and </w:t>
      </w:r>
      <w:r>
        <w:rPr>
          <w:rFonts w:ascii="Arial" w:hAnsi="Arial" w:cs="Arial"/>
          <w:sz w:val="34"/>
          <w:szCs w:val="34"/>
        </w:rPr>
        <w:t>more.</w:t>
      </w:r>
    </w:p>
    <w:p w14:paraId="1908E11E" w14:textId="4920A795" w:rsidR="00B13F37" w:rsidRDefault="004213E8" w:rsidP="001F146F">
      <w:pPr>
        <w:rPr>
          <w:rFonts w:ascii="Arial" w:hAnsi="Arial" w:cs="Arial"/>
          <w:bCs/>
          <w:sz w:val="26"/>
          <w:szCs w:val="26"/>
          <w:u w:val="single"/>
        </w:rPr>
      </w:pPr>
      <w:r w:rsidRPr="00C62DF8">
        <w:rPr>
          <w:rFonts w:ascii="Arial" w:hAnsi="Arial" w:cs="Arial"/>
          <w:bCs/>
          <w:sz w:val="26"/>
          <w:szCs w:val="26"/>
          <w:u w:val="single"/>
        </w:rPr>
        <w:t xml:space="preserve">Reference </w:t>
      </w:r>
    </w:p>
    <w:p w14:paraId="67591798" w14:textId="26A46B4E" w:rsidR="00257DC1" w:rsidRDefault="00257DC1" w:rsidP="001F146F">
      <w:pPr>
        <w:rPr>
          <w:rFonts w:ascii="Arial" w:hAnsi="Arial" w:cs="Arial"/>
          <w:bCs/>
          <w:sz w:val="26"/>
          <w:szCs w:val="26"/>
        </w:rPr>
      </w:pPr>
      <w:r w:rsidRPr="00257DC1">
        <w:rPr>
          <w:rFonts w:ascii="Arial" w:hAnsi="Arial" w:cs="Arial"/>
          <w:bCs/>
          <w:sz w:val="26"/>
          <w:szCs w:val="26"/>
        </w:rPr>
        <w:t xml:space="preserve">Daria </w:t>
      </w:r>
      <w:r w:rsidR="008D57AE">
        <w:rPr>
          <w:rFonts w:ascii="Arial" w:hAnsi="Arial" w:cs="Arial"/>
          <w:bCs/>
          <w:sz w:val="26"/>
          <w:szCs w:val="26"/>
        </w:rPr>
        <w:t>Klimentová</w:t>
      </w:r>
      <w:r w:rsidR="007667AD">
        <w:rPr>
          <w:rFonts w:ascii="Arial" w:hAnsi="Arial" w:cs="Arial"/>
          <w:bCs/>
          <w:sz w:val="26"/>
          <w:szCs w:val="26"/>
        </w:rPr>
        <w:t xml:space="preserve">: </w:t>
      </w:r>
      <w:r w:rsidR="00894009">
        <w:rPr>
          <w:rFonts w:ascii="Arial" w:hAnsi="Arial" w:cs="Arial"/>
          <w:bCs/>
          <w:sz w:val="26"/>
          <w:szCs w:val="26"/>
        </w:rPr>
        <w:t>@</w:t>
      </w:r>
      <w:r w:rsidR="003C0849">
        <w:rPr>
          <w:rFonts w:ascii="Arial" w:hAnsi="Arial" w:cs="Arial"/>
          <w:bCs/>
          <w:sz w:val="26"/>
          <w:szCs w:val="26"/>
        </w:rPr>
        <w:t>dariaklimentova</w:t>
      </w:r>
      <w:r w:rsidR="00894009">
        <w:rPr>
          <w:rFonts w:ascii="Arial" w:hAnsi="Arial" w:cs="Arial"/>
          <w:bCs/>
          <w:sz w:val="26"/>
          <w:szCs w:val="26"/>
        </w:rPr>
        <w:t xml:space="preserve">   on Instagram</w:t>
      </w:r>
    </w:p>
    <w:p w14:paraId="72DA8816" w14:textId="2EF423C4" w:rsidR="00894009" w:rsidRPr="00257DC1" w:rsidRDefault="00894009" w:rsidP="001F146F">
      <w:pPr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Zenaida Yanowsky: </w:t>
      </w:r>
      <w:proofErr w:type="spellStart"/>
      <w:r>
        <w:rPr>
          <w:rFonts w:ascii="Arial" w:hAnsi="Arial" w:cs="Arial"/>
          <w:bCs/>
          <w:sz w:val="26"/>
          <w:szCs w:val="26"/>
        </w:rPr>
        <w:t>zenaida.yanowsky</w:t>
      </w:r>
      <w:proofErr w:type="spellEnd"/>
      <w:r>
        <w:rPr>
          <w:rFonts w:ascii="Arial" w:hAnsi="Arial" w:cs="Arial"/>
          <w:bCs/>
          <w:sz w:val="26"/>
          <w:szCs w:val="26"/>
        </w:rPr>
        <w:t>@royalballetschool.org.uk</w:t>
      </w:r>
    </w:p>
    <w:p w14:paraId="0970F915" w14:textId="275F40E6" w:rsidR="00EB0966" w:rsidRPr="00664382" w:rsidRDefault="004213E8">
      <w:pPr>
        <w:rPr>
          <w:rFonts w:ascii="Arial" w:hAnsi="Arial" w:cs="Arial"/>
          <w:bCs/>
          <w:sz w:val="26"/>
          <w:szCs w:val="26"/>
        </w:rPr>
      </w:pPr>
      <w:r w:rsidRPr="00C62DF8">
        <w:rPr>
          <w:rFonts w:ascii="Arial" w:hAnsi="Arial" w:cs="Arial"/>
          <w:bCs/>
          <w:sz w:val="26"/>
          <w:szCs w:val="26"/>
        </w:rPr>
        <w:t>Christopher Powney</w:t>
      </w:r>
      <w:r w:rsidR="001A75F6">
        <w:rPr>
          <w:rFonts w:ascii="Arial" w:hAnsi="Arial" w:cs="Arial"/>
          <w:bCs/>
          <w:sz w:val="26"/>
          <w:szCs w:val="26"/>
        </w:rPr>
        <w:t>: christopher.powney@royalballetschool.org.uk</w:t>
      </w:r>
    </w:p>
    <w:sectPr w:rsidR="00EB0966" w:rsidRPr="00664382" w:rsidSect="008E2E2A">
      <w:headerReference w:type="default" r:id="rId8"/>
      <w:footerReference w:type="default" r:id="rId9"/>
      <w:headerReference w:type="first" r:id="rId10"/>
      <w:pgSz w:w="11907" w:h="16839" w:code="9"/>
      <w:pgMar w:top="1152" w:right="1123" w:bottom="1195" w:left="1123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8DEC9" w14:textId="77777777" w:rsidR="00E1007B" w:rsidRDefault="00E1007B">
      <w:pPr>
        <w:spacing w:after="0" w:line="240" w:lineRule="auto"/>
      </w:pPr>
      <w:r>
        <w:separator/>
      </w:r>
    </w:p>
  </w:endnote>
  <w:endnote w:type="continuationSeparator" w:id="0">
    <w:p w14:paraId="393A75F3" w14:textId="77777777" w:rsidR="00E1007B" w:rsidRDefault="00E1007B">
      <w:pPr>
        <w:spacing w:after="0" w:line="240" w:lineRule="auto"/>
      </w:pPr>
      <w:r>
        <w:continuationSeparator/>
      </w:r>
    </w:p>
  </w:endnote>
  <w:endnote w:type="continuationNotice" w:id="1">
    <w:p w14:paraId="2B08C798" w14:textId="77777777" w:rsidR="00E1007B" w:rsidRDefault="00E100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3307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1AECE0" w14:textId="77777777" w:rsidR="0059120E" w:rsidRDefault="008E2E2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2B298" w14:textId="77777777" w:rsidR="00E1007B" w:rsidRDefault="00E1007B">
      <w:pPr>
        <w:spacing w:after="0" w:line="240" w:lineRule="auto"/>
      </w:pPr>
      <w:r>
        <w:separator/>
      </w:r>
    </w:p>
  </w:footnote>
  <w:footnote w:type="continuationSeparator" w:id="0">
    <w:p w14:paraId="3C12B6C8" w14:textId="77777777" w:rsidR="00E1007B" w:rsidRDefault="00E1007B">
      <w:pPr>
        <w:spacing w:after="0" w:line="240" w:lineRule="auto"/>
      </w:pPr>
      <w:r>
        <w:continuationSeparator/>
      </w:r>
    </w:p>
  </w:footnote>
  <w:footnote w:type="continuationNotice" w:id="1">
    <w:p w14:paraId="19818E78" w14:textId="77777777" w:rsidR="00E1007B" w:rsidRDefault="00E100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103D9" w14:textId="77777777" w:rsidR="0059120E" w:rsidRDefault="008E2E2A">
    <w:pPr>
      <w:pStyle w:val="Header"/>
    </w:pPr>
    <w:r>
      <w:rPr>
        <w:noProof/>
        <w:lang w:eastAsia="zh-TW" w:bidi="hi-I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49F6724" wp14:editId="42449E61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3200400" cy="10056322"/>
              <wp:effectExtent l="0" t="0" r="0" b="0"/>
              <wp:wrapNone/>
              <wp:docPr id="4" name="Group 4" title="Background graphic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0400" cy="10056322"/>
                        <a:chOff x="0" y="0"/>
                        <a:chExt cx="3200400" cy="10056322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3200400" cy="192024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3"/>
                      <wps:cNvSpPr/>
                      <wps:spPr>
                        <a:xfrm>
                          <a:off x="0" y="9964882"/>
                          <a:ext cx="3200400" cy="914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41200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4480E72" id="Group 4" o:spid="_x0000_s1026" alt="Title: Background graphics" style="position:absolute;margin-left:0;margin-top:0;width:252pt;height:791.85pt;z-index:251661312;mso-width-percent:412;mso-height-percent:1000;mso-position-horizontal:left;mso-position-horizontal-relative:margin;mso-position-vertical:top;mso-position-vertical-relative:page;mso-width-percent:412;mso-height-percent:1000" coordsize="32004,100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">
              <v:rect id="Rectangle 2" o:spid="_x0000_s1027" style="position:absolute;width:32004;height: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" fillcolor="#4b3a2e [3215]" stroked="f" strokeweight="1pt"/>
              <v:rect id="Rectangle 3" o:spid="_x0000_s1028" style="position:absolute;top:99648;width:32004;height:9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" fillcolor="#4b3a2e [3215]" stroked="f" strokeweight="1pt"/>
              <w10:wrap anchorx="margin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CE393" w14:textId="77777777" w:rsidR="0059120E" w:rsidRDefault="008E2E2A">
    <w:pPr>
      <w:pStyle w:val="Header"/>
    </w:pPr>
    <w:r>
      <w:rPr>
        <w:noProof/>
        <w:lang w:eastAsia="zh-TW" w:bidi="hi-IN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5D7CC1F5" wp14:editId="1629C23A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3200400" cy="10056322"/>
              <wp:effectExtent l="0" t="0" r="0" b="0"/>
              <wp:wrapNone/>
              <wp:docPr id="5" name="Group 5" title="Background graphic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0400" cy="10056322"/>
                        <a:chOff x="0" y="0"/>
                        <a:chExt cx="3200400" cy="10056322"/>
                      </a:xfrm>
                    </wpg:grpSpPr>
                    <wps:wsp>
                      <wps:cNvPr id="6" name="Rectangle 6"/>
                      <wps:cNvSpPr/>
                      <wps:spPr>
                        <a:xfrm>
                          <a:off x="0" y="0"/>
                          <a:ext cx="3200400" cy="192024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0" y="9964882"/>
                          <a:ext cx="3200400" cy="914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41200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09D69527" id="Group 5" o:spid="_x0000_s1026" alt="Title: Background graphics" style="position:absolute;margin-left:0;margin-top:0;width:252pt;height:791.85pt;z-index:251663360;mso-width-percent:412;mso-height-percent:1000;mso-position-horizontal:left;mso-position-horizontal-relative:margin;mso-position-vertical:top;mso-position-vertical-relative:page;mso-width-percent:412;mso-height-percent:1000" coordsize="32004,100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">
              <v:rect id="Rectangle 6" o:spid="_x0000_s1027" style="position:absolute;width:32004;height:19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" fillcolor="#4b3a2e [3215]" stroked="f" strokeweight="1pt"/>
              <v:rect id="Rectangle 7" o:spid="_x0000_s1028" style="position:absolute;top:99648;width:32004;height:9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" fillcolor="#4b3a2e [3215]" stroked="f" strokeweight="1pt"/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FF442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028F2F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C4002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ED2B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BB849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AEF4D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A6885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A42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750E6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D62E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83646159">
    <w:abstractNumId w:val="9"/>
  </w:num>
  <w:num w:numId="2" w16cid:durableId="649554040">
    <w:abstractNumId w:val="7"/>
  </w:num>
  <w:num w:numId="3" w16cid:durableId="1748110160">
    <w:abstractNumId w:val="6"/>
  </w:num>
  <w:num w:numId="4" w16cid:durableId="1186214176">
    <w:abstractNumId w:val="5"/>
  </w:num>
  <w:num w:numId="5" w16cid:durableId="1873494617">
    <w:abstractNumId w:val="4"/>
  </w:num>
  <w:num w:numId="6" w16cid:durableId="1220281927">
    <w:abstractNumId w:val="8"/>
  </w:num>
  <w:num w:numId="7" w16cid:durableId="700712193">
    <w:abstractNumId w:val="3"/>
  </w:num>
  <w:num w:numId="8" w16cid:durableId="1494908220">
    <w:abstractNumId w:val="2"/>
  </w:num>
  <w:num w:numId="9" w16cid:durableId="365756482">
    <w:abstractNumId w:val="1"/>
  </w:num>
  <w:num w:numId="10" w16cid:durableId="1121917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CA1"/>
    <w:rsid w:val="000065D1"/>
    <w:rsid w:val="000119EA"/>
    <w:rsid w:val="00030357"/>
    <w:rsid w:val="00053C19"/>
    <w:rsid w:val="0007142F"/>
    <w:rsid w:val="00075788"/>
    <w:rsid w:val="00095383"/>
    <w:rsid w:val="000A02A4"/>
    <w:rsid w:val="000A169B"/>
    <w:rsid w:val="000A7215"/>
    <w:rsid w:val="000B0A86"/>
    <w:rsid w:val="000D561E"/>
    <w:rsid w:val="00100D73"/>
    <w:rsid w:val="001114A3"/>
    <w:rsid w:val="00114BD4"/>
    <w:rsid w:val="00120E41"/>
    <w:rsid w:val="00146D0C"/>
    <w:rsid w:val="00157CA1"/>
    <w:rsid w:val="00181655"/>
    <w:rsid w:val="00182085"/>
    <w:rsid w:val="0018439B"/>
    <w:rsid w:val="001856AF"/>
    <w:rsid w:val="00186BCB"/>
    <w:rsid w:val="001A64BF"/>
    <w:rsid w:val="001A75F6"/>
    <w:rsid w:val="001E4AFE"/>
    <w:rsid w:val="0023064F"/>
    <w:rsid w:val="00235155"/>
    <w:rsid w:val="002435BD"/>
    <w:rsid w:val="00246C9B"/>
    <w:rsid w:val="00253560"/>
    <w:rsid w:val="00257DC1"/>
    <w:rsid w:val="00285B1A"/>
    <w:rsid w:val="0029464F"/>
    <w:rsid w:val="002A6607"/>
    <w:rsid w:val="002B6E3D"/>
    <w:rsid w:val="002F7024"/>
    <w:rsid w:val="003035B7"/>
    <w:rsid w:val="00330EE2"/>
    <w:rsid w:val="00367DD8"/>
    <w:rsid w:val="00371065"/>
    <w:rsid w:val="003C0849"/>
    <w:rsid w:val="003C4D00"/>
    <w:rsid w:val="003E3A99"/>
    <w:rsid w:val="00405351"/>
    <w:rsid w:val="004213E8"/>
    <w:rsid w:val="00433233"/>
    <w:rsid w:val="00441D46"/>
    <w:rsid w:val="004422A9"/>
    <w:rsid w:val="00452F77"/>
    <w:rsid w:val="004A1E0E"/>
    <w:rsid w:val="004A3C4F"/>
    <w:rsid w:val="004C3916"/>
    <w:rsid w:val="004E4CE5"/>
    <w:rsid w:val="004E6441"/>
    <w:rsid w:val="004F3C6D"/>
    <w:rsid w:val="004F66C1"/>
    <w:rsid w:val="0051512D"/>
    <w:rsid w:val="00525953"/>
    <w:rsid w:val="00533279"/>
    <w:rsid w:val="00546BFA"/>
    <w:rsid w:val="00577EBA"/>
    <w:rsid w:val="0059120E"/>
    <w:rsid w:val="005D2FE2"/>
    <w:rsid w:val="005E204E"/>
    <w:rsid w:val="005F4A2A"/>
    <w:rsid w:val="00611C0D"/>
    <w:rsid w:val="00657DC0"/>
    <w:rsid w:val="00664382"/>
    <w:rsid w:val="006719C4"/>
    <w:rsid w:val="00674DD9"/>
    <w:rsid w:val="00682B72"/>
    <w:rsid w:val="00683160"/>
    <w:rsid w:val="0068531F"/>
    <w:rsid w:val="00692DDC"/>
    <w:rsid w:val="006A6DEC"/>
    <w:rsid w:val="006B0D11"/>
    <w:rsid w:val="006B0FC5"/>
    <w:rsid w:val="006B2C0D"/>
    <w:rsid w:val="006C4DB4"/>
    <w:rsid w:val="006D3951"/>
    <w:rsid w:val="006D3BA2"/>
    <w:rsid w:val="006E5025"/>
    <w:rsid w:val="00706030"/>
    <w:rsid w:val="00723BCC"/>
    <w:rsid w:val="0073047B"/>
    <w:rsid w:val="007376AE"/>
    <w:rsid w:val="00765F78"/>
    <w:rsid w:val="007667AD"/>
    <w:rsid w:val="00782471"/>
    <w:rsid w:val="00787D06"/>
    <w:rsid w:val="007C74A7"/>
    <w:rsid w:val="00811A84"/>
    <w:rsid w:val="00812B22"/>
    <w:rsid w:val="00842E30"/>
    <w:rsid w:val="00894009"/>
    <w:rsid w:val="008A10A3"/>
    <w:rsid w:val="008B7F7E"/>
    <w:rsid w:val="008D57AE"/>
    <w:rsid w:val="008E2E2A"/>
    <w:rsid w:val="008E71B2"/>
    <w:rsid w:val="009231DD"/>
    <w:rsid w:val="00982CEF"/>
    <w:rsid w:val="00985ED9"/>
    <w:rsid w:val="009A5227"/>
    <w:rsid w:val="009D0A4B"/>
    <w:rsid w:val="009D5EE5"/>
    <w:rsid w:val="00A20CED"/>
    <w:rsid w:val="00A74B34"/>
    <w:rsid w:val="00A924C3"/>
    <w:rsid w:val="00AA1615"/>
    <w:rsid w:val="00AB254D"/>
    <w:rsid w:val="00AC59E5"/>
    <w:rsid w:val="00AC786F"/>
    <w:rsid w:val="00AD3DA0"/>
    <w:rsid w:val="00AE69FC"/>
    <w:rsid w:val="00B05A51"/>
    <w:rsid w:val="00B13F37"/>
    <w:rsid w:val="00B14B55"/>
    <w:rsid w:val="00B24988"/>
    <w:rsid w:val="00B418E6"/>
    <w:rsid w:val="00B4776C"/>
    <w:rsid w:val="00B75628"/>
    <w:rsid w:val="00B84A61"/>
    <w:rsid w:val="00BA4BC0"/>
    <w:rsid w:val="00BB4D29"/>
    <w:rsid w:val="00BC6259"/>
    <w:rsid w:val="00BD0F98"/>
    <w:rsid w:val="00C17DDF"/>
    <w:rsid w:val="00C50483"/>
    <w:rsid w:val="00C62DF8"/>
    <w:rsid w:val="00C71FB2"/>
    <w:rsid w:val="00CA6AB9"/>
    <w:rsid w:val="00CC776E"/>
    <w:rsid w:val="00D14C5A"/>
    <w:rsid w:val="00D55E5F"/>
    <w:rsid w:val="00D65421"/>
    <w:rsid w:val="00D91FCB"/>
    <w:rsid w:val="00D952DC"/>
    <w:rsid w:val="00DA3DFF"/>
    <w:rsid w:val="00DD08D8"/>
    <w:rsid w:val="00DE2F0D"/>
    <w:rsid w:val="00DF13FC"/>
    <w:rsid w:val="00DF2CEC"/>
    <w:rsid w:val="00E1007B"/>
    <w:rsid w:val="00E24ECD"/>
    <w:rsid w:val="00E36EA6"/>
    <w:rsid w:val="00E64741"/>
    <w:rsid w:val="00E64E2A"/>
    <w:rsid w:val="00E65C44"/>
    <w:rsid w:val="00E92CF5"/>
    <w:rsid w:val="00E94EFA"/>
    <w:rsid w:val="00EA7643"/>
    <w:rsid w:val="00EB0966"/>
    <w:rsid w:val="00EB3C7E"/>
    <w:rsid w:val="00EE0DAD"/>
    <w:rsid w:val="00EE0EB9"/>
    <w:rsid w:val="00F01183"/>
    <w:rsid w:val="00F062A5"/>
    <w:rsid w:val="00F11357"/>
    <w:rsid w:val="00F116E7"/>
    <w:rsid w:val="00F228A2"/>
    <w:rsid w:val="00F32809"/>
    <w:rsid w:val="00F331D0"/>
    <w:rsid w:val="00F43AA4"/>
    <w:rsid w:val="00F44DF0"/>
    <w:rsid w:val="00F6206E"/>
    <w:rsid w:val="00F624AE"/>
    <w:rsid w:val="00F76AAA"/>
    <w:rsid w:val="00F82B6A"/>
    <w:rsid w:val="00F85090"/>
    <w:rsid w:val="00F94260"/>
    <w:rsid w:val="00FA7E09"/>
    <w:rsid w:val="00FC5932"/>
    <w:rsid w:val="00FC6007"/>
    <w:rsid w:val="00FD28B4"/>
    <w:rsid w:val="00FE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B35EE"/>
  <w15:chartTrackingRefBased/>
  <w15:docId w15:val="{B6FECB21-8338-5248-A812-16DC8FA5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B3A2E" w:themeColor="text2"/>
        <w:sz w:val="22"/>
        <w:szCs w:val="22"/>
        <w:lang w:val="en-US" w:eastAsia="ja-JP" w:bidi="ar-SA"/>
      </w:rPr>
    </w:rPrDefault>
    <w:pPrDefault>
      <w:pPr>
        <w:spacing w:after="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2F0D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200"/>
      <w:contextualSpacing/>
      <w:outlineLvl w:val="0"/>
    </w:pPr>
    <w:rPr>
      <w:rFonts w:asciiTheme="majorHAnsi" w:hAnsiTheme="majorHAnsi"/>
      <w:b/>
      <w:spacing w:val="21"/>
      <w:sz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20" w:after="80"/>
      <w:contextualSpacing/>
      <w:outlineLvl w:val="1"/>
    </w:pPr>
    <w:rPr>
      <w:rFonts w:asciiTheme="majorHAnsi" w:eastAsiaTheme="majorEastAsia" w:hAnsiTheme="majorHAnsi" w:cstheme="majorBidi"/>
      <w:b/>
      <w:i/>
      <w:spacing w:val="2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3"/>
    </w:pPr>
    <w:rPr>
      <w:rFonts w:asciiTheme="majorHAnsi" w:eastAsiaTheme="majorEastAsia" w:hAnsiTheme="majorHAnsi" w:cstheme="majorBidi"/>
      <w:b/>
      <w:iCs/>
      <w:caps/>
      <w:spacing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4"/>
    </w:pPr>
    <w:rPr>
      <w:rFonts w:asciiTheme="majorHAnsi" w:eastAsiaTheme="majorEastAsia" w:hAnsiTheme="majorHAnsi" w:cstheme="majorBidi"/>
      <w:b/>
      <w:spacing w:val="2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5"/>
    </w:pPr>
    <w:rPr>
      <w:rFonts w:asciiTheme="majorHAnsi" w:eastAsiaTheme="majorEastAsia" w:hAnsiTheme="majorHAnsi" w:cstheme="majorBidi"/>
      <w:b/>
      <w:i/>
      <w:spacing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6"/>
    </w:pPr>
    <w:rPr>
      <w:rFonts w:asciiTheme="majorHAnsi" w:eastAsiaTheme="majorEastAsia" w:hAnsiTheme="majorHAnsi" w:cstheme="majorBidi"/>
      <w:iCs/>
      <w:spacing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7"/>
    </w:pPr>
    <w:rPr>
      <w:rFonts w:asciiTheme="majorHAnsi" w:eastAsiaTheme="majorEastAsia" w:hAnsiTheme="majorHAnsi" w:cstheme="majorBidi"/>
      <w:b/>
      <w:color w:val="A6856E" w:themeColor="text2" w:themeTint="99"/>
      <w:spacing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aps/>
      <w:color w:val="A6856E" w:themeColor="text2" w:themeTint="99"/>
      <w:spacing w:val="2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semiHidden/>
    <w:unhideWhenUsed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aps/>
      <w:spacing w:val="21"/>
      <w:kern w:val="28"/>
      <w:sz w:val="64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b/>
      <w:caps/>
      <w:spacing w:val="21"/>
      <w:kern w:val="28"/>
      <w:sz w:val="6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spacing w:after="960" w:line="240" w:lineRule="auto"/>
      <w:contextualSpacing/>
    </w:pPr>
    <w:rPr>
      <w:rFonts w:eastAsiaTheme="minorEastAsia"/>
      <w:i/>
      <w:spacing w:val="21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spacing w:val="21"/>
      <w:sz w:val="26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b/>
      <w:spacing w:val="21"/>
      <w:sz w:val="26"/>
    </w:rPr>
  </w:style>
  <w:style w:type="character" w:customStyle="1" w:styleId="FooterChar">
    <w:name w:val="Footer Char"/>
    <w:basedOn w:val="DefaultParagraphFont"/>
    <w:link w:val="Footer"/>
    <w:uiPriority w:val="99"/>
    <w:rPr>
      <w:b/>
      <w:spacing w:val="21"/>
      <w:sz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i/>
      <w:spacing w:val="2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spacing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i/>
      <w:spacing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spacing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color w:val="A6856E" w:themeColor="text2" w:themeTint="99"/>
      <w:spacing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caps/>
      <w:color w:val="A6856E" w:themeColor="text2" w:themeTint="99"/>
      <w:spacing w:val="21"/>
      <w:sz w:val="20"/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21"/>
      <w:sz w:val="3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aps/>
      <w:smallCaps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 w:after="240"/>
      <w:contextualSpacing/>
    </w:pPr>
    <w:rPr>
      <w:i/>
      <w:iCs/>
      <w:sz w:val="32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 w:after="240"/>
      <w:contextualSpacing/>
    </w:pPr>
    <w:rPr>
      <w:b/>
      <w:i/>
      <w:iCs/>
      <w:sz w:val="3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4B3A2E" w:themeColor="tex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4B3A2E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18"/>
      <w:szCs w:val="18"/>
    </w:rPr>
  </w:style>
  <w:style w:type="paragraph" w:customStyle="1" w:styleId="ContactInfo">
    <w:name w:val="Contact Info"/>
    <w:basedOn w:val="Normal"/>
    <w:uiPriority w:val="2"/>
    <w:qFormat/>
    <w:pPr>
      <w:spacing w:after="920"/>
      <w:contextualSpacing/>
    </w:p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B3A2E" w:themeColor="text2"/>
    </w:rPr>
  </w:style>
  <w:style w:type="character" w:styleId="IntenseEmphasis">
    <w:name w:val="Intense Emphasis"/>
    <w:basedOn w:val="DefaultParagraphFont"/>
    <w:uiPriority w:val="21"/>
    <w:semiHidden/>
    <w:unhideWhenUsed/>
    <w:rPr>
      <w:b/>
      <w:i/>
      <w:iCs/>
      <w:color w:val="4B3A2E" w:themeColor="text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ListParagraph">
    <w:name w:val="List Paragraph"/>
    <w:basedOn w:val="Normal"/>
    <w:uiPriority w:val="34"/>
    <w:semiHidden/>
    <w:unhideWhenUsed/>
    <w:qFormat/>
    <w:pPr>
      <w:ind w:left="216" w:hanging="216"/>
      <w:contextualSpacing/>
    </w:pPr>
  </w:style>
  <w:style w:type="paragraph" w:customStyle="1" w:styleId="Name">
    <w:name w:val="Name"/>
    <w:basedOn w:val="Normal"/>
    <w:link w:val="NameChar"/>
    <w:uiPriority w:val="1"/>
    <w:qFormat/>
    <w:pPr>
      <w:spacing w:after="240" w:line="240" w:lineRule="auto"/>
      <w:contextualSpacing/>
    </w:pPr>
    <w:rPr>
      <w:b/>
      <w:caps/>
      <w:spacing w:val="21"/>
      <w:sz w:val="36"/>
    </w:rPr>
  </w:style>
  <w:style w:type="character" w:customStyle="1" w:styleId="NameChar">
    <w:name w:val="Name Char"/>
    <w:basedOn w:val="DefaultParagraphFont"/>
    <w:link w:val="Name"/>
    <w:uiPriority w:val="1"/>
    <w:rPr>
      <w:b/>
      <w:caps/>
      <w:spacing w:val="21"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Cs/>
      <w:caps/>
      <w:spacing w:val="21"/>
    </w:rPr>
  </w:style>
  <w:style w:type="character" w:styleId="Hyperlink">
    <w:name w:val="Hyperlink"/>
    <w:basedOn w:val="DefaultParagraphFont"/>
    <w:uiPriority w:val="99"/>
    <w:unhideWhenUsed/>
    <w:rsid w:val="00765F78"/>
    <w:rPr>
      <w:color w:val="3D859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5F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177EFC1D-7684-2747-8F5A-3E84CA5B288A%7dtf16392120.dotx" TargetMode="External"/></Relationships>
</file>

<file path=word/theme/theme1.xml><?xml version="1.0" encoding="utf-8"?>
<a:theme xmlns:a="http://schemas.openxmlformats.org/drawingml/2006/main" name="Office Theme">
  <a:themeElements>
    <a:clrScheme name="Resume">
      <a:dk1>
        <a:sysClr val="windowText" lastClr="000000"/>
      </a:dk1>
      <a:lt1>
        <a:sysClr val="window" lastClr="FFFFFF"/>
      </a:lt1>
      <a:dk2>
        <a:srgbClr val="4B3A2E"/>
      </a:dk2>
      <a:lt2>
        <a:srgbClr val="F1EFEE"/>
      </a:lt2>
      <a:accent1>
        <a:srgbClr val="9E4733"/>
      </a:accent1>
      <a:accent2>
        <a:srgbClr val="DBA84D"/>
      </a:accent2>
      <a:accent3>
        <a:srgbClr val="4A5C6E"/>
      </a:accent3>
      <a:accent4>
        <a:srgbClr val="C76B42"/>
      </a:accent4>
      <a:accent5>
        <a:srgbClr val="AB967D"/>
      </a:accent5>
      <a:accent6>
        <a:srgbClr val="8B465F"/>
      </a:accent6>
      <a:hlink>
        <a:srgbClr val="3D859C"/>
      </a:hlink>
      <a:folHlink>
        <a:srgbClr val="A65E8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%7b177EFC1D-7684-2747-8F5A-3E84CA5B288A%7dtf16392120.dotx</Template>
  <TotalTime>1</TotalTime>
  <Pages>1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Ellwood (Student)</dc:creator>
  <cp:keywords/>
  <dc:description/>
  <cp:lastModifiedBy>Victoria Ellwood</cp:lastModifiedBy>
  <cp:revision>2</cp:revision>
  <dcterms:created xsi:type="dcterms:W3CDTF">2023-12-01T13:32:00Z</dcterms:created>
  <dcterms:modified xsi:type="dcterms:W3CDTF">2023-12-01T13:32:00Z</dcterms:modified>
</cp:coreProperties>
</file>