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32"/>
        <w:gridCol w:w="706"/>
        <w:gridCol w:w="6348"/>
      </w:tblGrid>
      <w:tr w:rsidR="001B2ABD" w14:paraId="74591957" w14:textId="77777777" w:rsidTr="00263F4F">
        <w:trPr>
          <w:trHeight w:val="6124"/>
        </w:trPr>
        <w:tc>
          <w:tcPr>
            <w:tcW w:w="3532" w:type="dxa"/>
          </w:tcPr>
          <w:p w14:paraId="43F33183" w14:textId="2A4E0914" w:rsidR="004D56C5" w:rsidRDefault="00701A5C" w:rsidP="00036450">
            <w:pPr>
              <w:pStyle w:val="Heading3"/>
            </w:pPr>
            <w:r>
              <w:rPr>
                <w:noProof/>
              </w:rPr>
              <w:drawing>
                <wp:inline distT="0" distB="0" distL="0" distR="0" wp14:anchorId="0EBEFD37" wp14:editId="3CB3EB73">
                  <wp:extent cx="2139950" cy="2494280"/>
                  <wp:effectExtent l="0" t="0" r="0" b="1270"/>
                  <wp:docPr id="1194211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211994" name="Picture 119421199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91" cy="249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73038" w14:textId="5736E402" w:rsidR="00E51327" w:rsidRDefault="00E51327" w:rsidP="00036450">
            <w:pPr>
              <w:pStyle w:val="Heading3"/>
            </w:pPr>
          </w:p>
          <w:p w14:paraId="43B206B9" w14:textId="200EB9FA" w:rsidR="001B2ABD" w:rsidRDefault="00CF4283" w:rsidP="00036450">
            <w:pPr>
              <w:pStyle w:val="Heading3"/>
            </w:pPr>
            <w:r>
              <w:t>P</w:t>
            </w:r>
            <w:r w:rsidR="004906B2">
              <w:t>hysical Characteristics</w:t>
            </w:r>
          </w:p>
          <w:p w14:paraId="28F195B8" w14:textId="3C5F10A2" w:rsidR="004906B2" w:rsidRDefault="004906B2" w:rsidP="004906B2">
            <w:r>
              <w:t>Age:1</w:t>
            </w:r>
            <w:r w:rsidR="00E46855">
              <w:t>2</w:t>
            </w:r>
          </w:p>
          <w:p w14:paraId="3B4EB5A9" w14:textId="46D6ADCB" w:rsidR="004906B2" w:rsidRDefault="004906B2" w:rsidP="004906B2">
            <w:r>
              <w:t xml:space="preserve">Height: </w:t>
            </w:r>
            <w:r w:rsidR="00E46855">
              <w:t>5’1</w:t>
            </w:r>
            <w:r>
              <w:t>”</w:t>
            </w:r>
          </w:p>
          <w:p w14:paraId="3DE4566D" w14:textId="1C948FE3" w:rsidR="001B588D" w:rsidRDefault="004906B2" w:rsidP="004906B2">
            <w:r>
              <w:t xml:space="preserve">Weight: </w:t>
            </w:r>
            <w:r w:rsidR="00E46855">
              <w:t>85</w:t>
            </w:r>
            <w:r>
              <w:t xml:space="preserve"> </w:t>
            </w:r>
            <w:proofErr w:type="spellStart"/>
            <w:r>
              <w:t>lbs</w:t>
            </w:r>
            <w:proofErr w:type="spellEnd"/>
          </w:p>
          <w:p w14:paraId="65B17AD7" w14:textId="64C279F9" w:rsidR="001B588D" w:rsidRDefault="001B588D" w:rsidP="004906B2"/>
          <w:p w14:paraId="6CA50A89" w14:textId="77777777" w:rsidR="001B588D" w:rsidRDefault="001B588D" w:rsidP="004906B2"/>
          <w:sdt>
            <w:sdtPr>
              <w:id w:val="-1954003311"/>
              <w:placeholder>
                <w:docPart w:val="744F1A0A053D4036BF37C0695119A8B6"/>
              </w:placeholder>
              <w:temporary/>
              <w:showingPlcHdr/>
              <w15:appearance w15:val="hidden"/>
            </w:sdtPr>
            <w:sdtEndPr/>
            <w:sdtContent>
              <w:p w14:paraId="3179030A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7688046229F340FAA57A77A878A08C3E"/>
              </w:placeholder>
              <w:temporary/>
              <w:showingPlcHdr/>
              <w15:appearance w15:val="hidden"/>
            </w:sdtPr>
            <w:sdtEndPr/>
            <w:sdtContent>
              <w:p w14:paraId="0A765427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78871483" w14:textId="5526EE1E" w:rsidR="004D3011" w:rsidRDefault="004906B2" w:rsidP="004D3011">
            <w:r>
              <w:t>701-367-9378</w:t>
            </w:r>
          </w:p>
          <w:p w14:paraId="712AD634" w14:textId="77777777" w:rsidR="004D3011" w:rsidRPr="004D3011" w:rsidRDefault="004D3011" w:rsidP="004D3011"/>
          <w:p w14:paraId="2C6BAEF3" w14:textId="55482541" w:rsidR="004D3011" w:rsidRDefault="004906B2" w:rsidP="004D3011">
            <w:r>
              <w:t>Instagram: @harpsterjoy</w:t>
            </w:r>
          </w:p>
          <w:p w14:paraId="3A237027" w14:textId="77777777" w:rsidR="004D3011" w:rsidRDefault="004D3011" w:rsidP="004D3011"/>
          <w:sdt>
            <w:sdtPr>
              <w:id w:val="-240260293"/>
              <w:placeholder>
                <w:docPart w:val="75A7A7BBD1F144AF9A1A3209E2647B48"/>
              </w:placeholder>
              <w:temporary/>
              <w:showingPlcHdr/>
              <w15:appearance w15:val="hidden"/>
            </w:sdtPr>
            <w:sdtEndPr/>
            <w:sdtContent>
              <w:p w14:paraId="7C9253C4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5AE0544E" w14:textId="02B78CB7" w:rsidR="004A524A" w:rsidRDefault="00544144" w:rsidP="00351FD6">
            <w:hyperlink r:id="rId11" w:history="1">
              <w:r w:rsidR="004D56C5" w:rsidRPr="00571C53">
                <w:rPr>
                  <w:rStyle w:val="Hyperlink"/>
                </w:rPr>
                <w:t>Kassi_n@hotmail.com</w:t>
              </w:r>
            </w:hyperlink>
          </w:p>
          <w:p w14:paraId="3169F4F1" w14:textId="48E69194" w:rsidR="001B588D" w:rsidRDefault="001B588D" w:rsidP="00351FD6"/>
          <w:p w14:paraId="506BA4F2" w14:textId="77777777" w:rsidR="001B588D" w:rsidRPr="004A524A" w:rsidRDefault="001B588D" w:rsidP="00351FD6"/>
          <w:p w14:paraId="085A6339" w14:textId="6D39390C" w:rsidR="004D3011" w:rsidRDefault="00032040" w:rsidP="00CB0055">
            <w:pPr>
              <w:pStyle w:val="Heading3"/>
            </w:pPr>
            <w:r>
              <w:t>Training</w:t>
            </w:r>
          </w:p>
          <w:p w14:paraId="25BFA082" w14:textId="4F05675E" w:rsidR="00C00F6D" w:rsidRDefault="00C00F6D" w:rsidP="004A524A">
            <w:r>
              <w:t>25+ Hours Total Per week</w:t>
            </w:r>
          </w:p>
          <w:p w14:paraId="1D5B603C" w14:textId="77777777" w:rsidR="003564B1" w:rsidRDefault="003564B1" w:rsidP="004A524A"/>
          <w:p w14:paraId="05B85941" w14:textId="3A4133C2" w:rsidR="004A524A" w:rsidRDefault="00937CA1" w:rsidP="00937CA1">
            <w:pPr>
              <w:pStyle w:val="ListParagraph"/>
              <w:numPr>
                <w:ilvl w:val="0"/>
                <w:numId w:val="1"/>
              </w:numPr>
            </w:pPr>
            <w:r>
              <w:t>Ballet Technique</w:t>
            </w:r>
          </w:p>
          <w:p w14:paraId="726B6DD8" w14:textId="560DDF55" w:rsidR="00937CA1" w:rsidRDefault="00937CA1" w:rsidP="00937CA1">
            <w:pPr>
              <w:pStyle w:val="ListParagraph"/>
              <w:numPr>
                <w:ilvl w:val="0"/>
                <w:numId w:val="1"/>
              </w:numPr>
            </w:pPr>
            <w:r>
              <w:t>Pointe</w:t>
            </w:r>
          </w:p>
          <w:p w14:paraId="6D3D955F" w14:textId="3088C4CC" w:rsidR="00937CA1" w:rsidRDefault="00937CA1" w:rsidP="00937CA1">
            <w:pPr>
              <w:pStyle w:val="ListParagraph"/>
              <w:numPr>
                <w:ilvl w:val="0"/>
                <w:numId w:val="1"/>
              </w:numPr>
            </w:pPr>
            <w:r>
              <w:t>Variations</w:t>
            </w:r>
          </w:p>
          <w:p w14:paraId="09F29204" w14:textId="311F3EEA" w:rsidR="00937CA1" w:rsidRDefault="00937CA1" w:rsidP="00937CA1">
            <w:pPr>
              <w:pStyle w:val="ListParagraph"/>
              <w:numPr>
                <w:ilvl w:val="0"/>
                <w:numId w:val="1"/>
              </w:numPr>
            </w:pPr>
            <w:r>
              <w:t>Contemporary</w:t>
            </w:r>
          </w:p>
          <w:p w14:paraId="16BD7259" w14:textId="0A30A5D3" w:rsidR="00937CA1" w:rsidRDefault="00197952" w:rsidP="00937CA1">
            <w:pPr>
              <w:pStyle w:val="ListParagraph"/>
              <w:numPr>
                <w:ilvl w:val="0"/>
                <w:numId w:val="1"/>
              </w:numPr>
            </w:pPr>
            <w:r>
              <w:t>Conditioning</w:t>
            </w:r>
          </w:p>
          <w:p w14:paraId="07564B60" w14:textId="1EE2D417" w:rsidR="00197952" w:rsidRDefault="00E46855" w:rsidP="00937CA1">
            <w:pPr>
              <w:pStyle w:val="ListParagraph"/>
              <w:numPr>
                <w:ilvl w:val="0"/>
                <w:numId w:val="1"/>
              </w:numPr>
            </w:pPr>
            <w:r>
              <w:t>Modern</w:t>
            </w:r>
          </w:p>
          <w:p w14:paraId="7D4ED6D0" w14:textId="2480487D" w:rsidR="00197952" w:rsidRDefault="00E46855" w:rsidP="00197952">
            <w:pPr>
              <w:pStyle w:val="ListParagraph"/>
              <w:numPr>
                <w:ilvl w:val="0"/>
                <w:numId w:val="1"/>
              </w:numPr>
            </w:pPr>
            <w:r>
              <w:t>Pilates</w:t>
            </w:r>
          </w:p>
          <w:p w14:paraId="47BBEC96" w14:textId="5D0C1611" w:rsidR="00197952" w:rsidRDefault="00197952" w:rsidP="00937CA1">
            <w:pPr>
              <w:pStyle w:val="ListParagraph"/>
              <w:numPr>
                <w:ilvl w:val="0"/>
                <w:numId w:val="1"/>
              </w:numPr>
            </w:pPr>
            <w:r>
              <w:t>Classical &amp; Contemporary Privates</w:t>
            </w:r>
          </w:p>
          <w:p w14:paraId="6F639D17" w14:textId="2A4AB9B8" w:rsidR="004D3011" w:rsidRPr="004D3011" w:rsidRDefault="002357BB" w:rsidP="0043516E">
            <w:pPr>
              <w:pStyle w:val="ListParagraph"/>
              <w:numPr>
                <w:ilvl w:val="0"/>
                <w:numId w:val="1"/>
              </w:numPr>
            </w:pPr>
            <w:r>
              <w:t>Competition Soloist</w:t>
            </w:r>
          </w:p>
        </w:tc>
        <w:tc>
          <w:tcPr>
            <w:tcW w:w="706" w:type="dxa"/>
          </w:tcPr>
          <w:p w14:paraId="5B8E7E2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348" w:type="dxa"/>
          </w:tcPr>
          <w:p w14:paraId="089E45C1" w14:textId="34C67478" w:rsidR="002C09C4" w:rsidRPr="005A2A98" w:rsidRDefault="00E17E97" w:rsidP="00E17E97">
            <w:pPr>
              <w:pStyle w:val="NoSpacing"/>
              <w:rPr>
                <w:rFonts w:ascii="Amasis MT Pro Black" w:hAnsi="Amasis MT Pro Black"/>
                <w:b/>
                <w:bCs/>
                <w:sz w:val="72"/>
                <w:szCs w:val="72"/>
              </w:rPr>
            </w:pPr>
            <w:r w:rsidRPr="005A2A98">
              <w:rPr>
                <w:rFonts w:ascii="Amasis MT Pro Black" w:hAnsi="Amasis MT Pro Black"/>
                <w:b/>
                <w:bCs/>
                <w:sz w:val="72"/>
                <w:szCs w:val="72"/>
              </w:rPr>
              <w:t>HARPER</w:t>
            </w:r>
          </w:p>
          <w:p w14:paraId="19C0DFC4" w14:textId="777BDC64" w:rsidR="003D4729" w:rsidRPr="00A32C4F" w:rsidRDefault="00E17E97" w:rsidP="00A32C4F">
            <w:pPr>
              <w:pStyle w:val="NoSpacing"/>
              <w:rPr>
                <w:rFonts w:ascii="Amasis MT Pro Black" w:hAnsi="Amasis MT Pro Black"/>
                <w:b/>
                <w:bCs/>
                <w:sz w:val="72"/>
                <w:szCs w:val="72"/>
              </w:rPr>
            </w:pPr>
            <w:r w:rsidRPr="005A2A98">
              <w:rPr>
                <w:rFonts w:ascii="Amasis MT Pro Black" w:hAnsi="Amasis MT Pro Black"/>
                <w:b/>
                <w:bCs/>
                <w:sz w:val="72"/>
                <w:szCs w:val="72"/>
              </w:rPr>
              <w:t>ANDERSON</w:t>
            </w:r>
          </w:p>
          <w:p w14:paraId="048B8A40" w14:textId="6C0BBF90" w:rsidR="001B2ABD" w:rsidRDefault="004906B2" w:rsidP="00036450">
            <w:pPr>
              <w:pStyle w:val="Heading2"/>
            </w:pPr>
            <w:r>
              <w:t>Dance Training</w:t>
            </w:r>
          </w:p>
          <w:p w14:paraId="78435D10" w14:textId="186DE364" w:rsidR="00036450" w:rsidRPr="00036450" w:rsidRDefault="00C1593B" w:rsidP="00B359E4">
            <w:pPr>
              <w:pStyle w:val="Heading4"/>
            </w:pPr>
            <w:r>
              <w:t>Concept Pavielle</w:t>
            </w:r>
          </w:p>
          <w:p w14:paraId="4B562845" w14:textId="044B6A97" w:rsidR="00036450" w:rsidRDefault="00AF0F3D" w:rsidP="00B359E4">
            <w:pPr>
              <w:pStyle w:val="Date"/>
            </w:pPr>
            <w:r>
              <w:t>June 202</w:t>
            </w:r>
            <w:r w:rsidR="000C1327">
              <w:t>0</w:t>
            </w:r>
            <w:r w:rsidR="00036450" w:rsidRPr="00B359E4">
              <w:t xml:space="preserve"> </w:t>
            </w:r>
            <w:r w:rsidR="0006696C">
              <w:t>–</w:t>
            </w:r>
            <w:r w:rsidR="00036450" w:rsidRPr="00B359E4">
              <w:t xml:space="preserve"> </w:t>
            </w:r>
            <w:r w:rsidR="000C74B6">
              <w:t>Present</w:t>
            </w:r>
          </w:p>
          <w:p w14:paraId="0B8DA383" w14:textId="0DD57576" w:rsidR="0006696C" w:rsidRDefault="0006696C" w:rsidP="0006696C">
            <w:r>
              <w:t>Summer Intensive-</w:t>
            </w:r>
            <w:r w:rsidR="00E46855">
              <w:t>2024,</w:t>
            </w:r>
            <w:r>
              <w:t>2023</w:t>
            </w:r>
          </w:p>
          <w:p w14:paraId="060AAE79" w14:textId="77777777" w:rsidR="00E361C3" w:rsidRDefault="00E361C3" w:rsidP="0006696C"/>
          <w:p w14:paraId="6116502C" w14:textId="4DDA3B40" w:rsidR="00A15DC0" w:rsidRDefault="00A15DC0" w:rsidP="0006696C">
            <w:pPr>
              <w:rPr>
                <w:b/>
                <w:bCs/>
              </w:rPr>
            </w:pPr>
            <w:r>
              <w:rPr>
                <w:b/>
                <w:bCs/>
              </w:rPr>
              <w:t>School of American Ballet</w:t>
            </w:r>
          </w:p>
          <w:p w14:paraId="0BADAF78" w14:textId="3B9784EE" w:rsidR="00A15DC0" w:rsidRDefault="00A15DC0" w:rsidP="0006696C">
            <w:proofErr w:type="gramStart"/>
            <w:r>
              <w:t>5 week</w:t>
            </w:r>
            <w:proofErr w:type="gramEnd"/>
            <w:r>
              <w:t xml:space="preserve"> Summer Intensive- 2024</w:t>
            </w:r>
          </w:p>
          <w:p w14:paraId="51171B04" w14:textId="77777777" w:rsidR="00A15DC0" w:rsidRDefault="00A15DC0" w:rsidP="0006696C"/>
          <w:p w14:paraId="4DC3E18C" w14:textId="03276660" w:rsidR="00A15DC0" w:rsidRDefault="00A15DC0" w:rsidP="0006696C">
            <w:pPr>
              <w:rPr>
                <w:b/>
                <w:bCs/>
              </w:rPr>
            </w:pPr>
            <w:r>
              <w:rPr>
                <w:b/>
                <w:bCs/>
              </w:rPr>
              <w:t>Elite Classical Coaching</w:t>
            </w:r>
          </w:p>
          <w:p w14:paraId="4FCA8AEC" w14:textId="77777777" w:rsidR="00E46855" w:rsidRDefault="00E46855" w:rsidP="0006696C">
            <w:r>
              <w:t>Summer Intensive 2024</w:t>
            </w:r>
          </w:p>
          <w:p w14:paraId="2397C0B1" w14:textId="41936D07" w:rsidR="00A15DC0" w:rsidRPr="00A15DC0" w:rsidRDefault="00A15DC0" w:rsidP="0006696C">
            <w:r>
              <w:t>Winter Intensive 202</w:t>
            </w:r>
            <w:r w:rsidR="00AC1BC4">
              <w:t>3</w:t>
            </w:r>
          </w:p>
          <w:p w14:paraId="4353C9D7" w14:textId="4E521658" w:rsidR="004D3011" w:rsidRDefault="004D3011" w:rsidP="00036450"/>
          <w:p w14:paraId="59557E52" w14:textId="51255CF3" w:rsidR="00036450" w:rsidRPr="00B359E4" w:rsidRDefault="00C1593B" w:rsidP="00B359E4">
            <w:pPr>
              <w:pStyle w:val="Heading4"/>
            </w:pPr>
            <w:r>
              <w:t>Larkin Dance Studio</w:t>
            </w:r>
          </w:p>
          <w:p w14:paraId="3FDBE5F5" w14:textId="5D0132BD" w:rsidR="00036450" w:rsidRDefault="00E22679" w:rsidP="00B359E4">
            <w:pPr>
              <w:pStyle w:val="Date"/>
            </w:pPr>
            <w:r>
              <w:t>May 2017</w:t>
            </w:r>
            <w:r w:rsidR="00036450" w:rsidRPr="00B359E4">
              <w:t xml:space="preserve"> </w:t>
            </w:r>
            <w:r w:rsidR="00D06310">
              <w:t>–</w:t>
            </w:r>
            <w:r w:rsidR="00036450" w:rsidRPr="00B359E4">
              <w:t xml:space="preserve"> </w:t>
            </w:r>
            <w:r w:rsidR="00AC1BC4">
              <w:t>July 2023</w:t>
            </w:r>
          </w:p>
          <w:p w14:paraId="3720F4F4" w14:textId="77777777" w:rsidR="00D06310" w:rsidRPr="00D06310" w:rsidRDefault="00D06310" w:rsidP="00D06310"/>
          <w:p w14:paraId="3F2E973C" w14:textId="5AD4F412" w:rsidR="00D06310" w:rsidRPr="00B359E4" w:rsidRDefault="008156B6" w:rsidP="00D06310">
            <w:pPr>
              <w:pStyle w:val="Heading4"/>
            </w:pPr>
            <w:r>
              <w:t>A&amp;A Ballet</w:t>
            </w:r>
          </w:p>
          <w:p w14:paraId="09F378E3" w14:textId="77777777" w:rsidR="00415732" w:rsidRDefault="00415732" w:rsidP="00D06310">
            <w:pPr>
              <w:pStyle w:val="Date"/>
            </w:pPr>
            <w:r>
              <w:t>Summer Intensive- 2023</w:t>
            </w:r>
          </w:p>
          <w:p w14:paraId="3B217021" w14:textId="77777777" w:rsidR="00415732" w:rsidRDefault="00415732" w:rsidP="00D06310">
            <w:pPr>
              <w:pStyle w:val="Date"/>
            </w:pPr>
            <w:r>
              <w:t>Short Term- Jan 2023</w:t>
            </w:r>
          </w:p>
          <w:p w14:paraId="796CBB79" w14:textId="61314B45" w:rsidR="00D06310" w:rsidRPr="00B359E4" w:rsidRDefault="00415732" w:rsidP="00D06310">
            <w:pPr>
              <w:pStyle w:val="Date"/>
            </w:pPr>
            <w:r>
              <w:t>Winter Intensive-2022</w:t>
            </w:r>
          </w:p>
          <w:p w14:paraId="25159676" w14:textId="7C071499" w:rsidR="00D06310" w:rsidRDefault="00D06310" w:rsidP="00D06310"/>
          <w:p w14:paraId="530965BB" w14:textId="1DBBB64F" w:rsidR="00724A74" w:rsidRPr="00B359E4" w:rsidRDefault="00724A74" w:rsidP="00724A74">
            <w:pPr>
              <w:pStyle w:val="Heading4"/>
            </w:pPr>
            <w:r>
              <w:t>Ballet Academy East</w:t>
            </w:r>
          </w:p>
          <w:p w14:paraId="2A908D1A" w14:textId="0C9BF726" w:rsidR="00724A74" w:rsidRDefault="00724A74" w:rsidP="00724A74">
            <w:pPr>
              <w:pStyle w:val="Date"/>
            </w:pPr>
            <w:r>
              <w:t>Summer Intensive- 2022</w:t>
            </w:r>
          </w:p>
          <w:p w14:paraId="56651C02" w14:textId="7FF06332" w:rsidR="00724A74" w:rsidRDefault="00724A74" w:rsidP="00724A74"/>
          <w:p w14:paraId="46B94173" w14:textId="5E84D8E1" w:rsidR="00724A74" w:rsidRPr="00B359E4" w:rsidRDefault="00724A74" w:rsidP="00724A74">
            <w:pPr>
              <w:pStyle w:val="Heading4"/>
            </w:pPr>
            <w:r>
              <w:t>The Ballet Clinic</w:t>
            </w:r>
          </w:p>
          <w:p w14:paraId="7211C8F5" w14:textId="2F7A5775" w:rsidR="00036450" w:rsidRDefault="009554B9" w:rsidP="009554B9">
            <w:pPr>
              <w:pStyle w:val="Date"/>
            </w:pPr>
            <w:r>
              <w:t>Summer Intensive- 2022</w:t>
            </w:r>
          </w:p>
          <w:p w14:paraId="0379FE05" w14:textId="7A12C979" w:rsidR="0006696C" w:rsidRDefault="0006696C" w:rsidP="0006696C"/>
          <w:p w14:paraId="02192FBB" w14:textId="77777777" w:rsidR="00194FC8" w:rsidRDefault="004906B2" w:rsidP="00194FC8">
            <w:pPr>
              <w:pStyle w:val="Heading2"/>
            </w:pPr>
            <w:r>
              <w:t>Awards</w:t>
            </w:r>
            <w:r w:rsidR="00194FC8">
              <w:t xml:space="preserve"> </w:t>
            </w:r>
          </w:p>
          <w:p w14:paraId="0D1C7E68" w14:textId="6F8E3AE5" w:rsidR="00756C39" w:rsidRPr="000D2A5C" w:rsidRDefault="00756C39" w:rsidP="00756C39">
            <w:pPr>
              <w:pStyle w:val="Heading4"/>
              <w:rPr>
                <w:b w:val="0"/>
                <w:bCs/>
              </w:rPr>
            </w:pPr>
            <w:r w:rsidRPr="000D2A5C">
              <w:rPr>
                <w:b w:val="0"/>
                <w:bCs/>
              </w:rPr>
              <w:t xml:space="preserve">YAGP Finals </w:t>
            </w:r>
            <w:r w:rsidR="008C43DE">
              <w:rPr>
                <w:b w:val="0"/>
                <w:bCs/>
              </w:rPr>
              <w:t>2024,</w:t>
            </w:r>
            <w:r w:rsidRPr="000D2A5C">
              <w:rPr>
                <w:b w:val="0"/>
                <w:bCs/>
              </w:rPr>
              <w:t>2023, 2022</w:t>
            </w:r>
          </w:p>
          <w:p w14:paraId="192A14CE" w14:textId="77777777" w:rsidR="00756C39" w:rsidRDefault="00756C39" w:rsidP="00756C39">
            <w:r>
              <w:t>YAGP Hope Award 2023</w:t>
            </w:r>
          </w:p>
          <w:p w14:paraId="2A88CA09" w14:textId="77777777" w:rsidR="00956303" w:rsidRDefault="00756C39" w:rsidP="00756C39">
            <w:r>
              <w:t>YAGP 1</w:t>
            </w:r>
            <w:r w:rsidRPr="00980C16">
              <w:rPr>
                <w:vertAlign w:val="superscript"/>
              </w:rPr>
              <w:t>st</w:t>
            </w:r>
            <w:r>
              <w:t xml:space="preserve"> Place classical, </w:t>
            </w:r>
            <w:r w:rsidR="00E46855">
              <w:t>1</w:t>
            </w:r>
            <w:r w:rsidR="00E46855" w:rsidRPr="00E46855">
              <w:rPr>
                <w:vertAlign w:val="superscript"/>
              </w:rPr>
              <w:t>st</w:t>
            </w:r>
            <w:r w:rsidR="00E46855">
              <w:t xml:space="preserve"> </w:t>
            </w:r>
            <w:r>
              <w:t>place contemporary</w:t>
            </w:r>
            <w:r w:rsidR="008C43DE">
              <w:t xml:space="preserve"> 2024,</w:t>
            </w:r>
            <w:r>
              <w:t xml:space="preserve"> </w:t>
            </w:r>
          </w:p>
          <w:p w14:paraId="7E6CDF13" w14:textId="052A592E" w:rsidR="00756C39" w:rsidRDefault="00956303" w:rsidP="00756C39">
            <w:r>
              <w:t>YAGP 1</w:t>
            </w:r>
            <w:r w:rsidRPr="00956303">
              <w:rPr>
                <w:vertAlign w:val="superscript"/>
              </w:rPr>
              <w:t>st</w:t>
            </w:r>
            <w:r>
              <w:t xml:space="preserve"> Place classical, 2nd place contemporary </w:t>
            </w:r>
            <w:proofErr w:type="gramStart"/>
            <w:r w:rsidR="00756C39">
              <w:t>2023</w:t>
            </w:r>
            <w:proofErr w:type="gramEnd"/>
          </w:p>
          <w:p w14:paraId="31B6DD9B" w14:textId="3B8F72C2" w:rsidR="00756C39" w:rsidRDefault="00756C39" w:rsidP="00756C39">
            <w:r>
              <w:t>YAGP 2</w:t>
            </w:r>
            <w:r w:rsidRPr="00952049">
              <w:rPr>
                <w:vertAlign w:val="superscript"/>
              </w:rPr>
              <w:t>nd</w:t>
            </w:r>
            <w:r>
              <w:t xml:space="preserve"> place classical, 3</w:t>
            </w:r>
            <w:r w:rsidRPr="00952049">
              <w:rPr>
                <w:vertAlign w:val="superscript"/>
              </w:rPr>
              <w:t>rd</w:t>
            </w:r>
            <w:r>
              <w:t xml:space="preserve"> place contemporary </w:t>
            </w:r>
            <w:proofErr w:type="gramStart"/>
            <w:r>
              <w:t>2022</w:t>
            </w:r>
            <w:proofErr w:type="gramEnd"/>
          </w:p>
          <w:p w14:paraId="09324E14" w14:textId="3D9A5661" w:rsidR="00756C39" w:rsidRDefault="00756C39" w:rsidP="00756C39">
            <w:r>
              <w:t xml:space="preserve">Universal Ballet Competition </w:t>
            </w:r>
            <w:r w:rsidR="00955666">
              <w:t>1</w:t>
            </w:r>
            <w:r w:rsidR="00955666" w:rsidRPr="00955666">
              <w:rPr>
                <w:vertAlign w:val="superscript"/>
              </w:rPr>
              <w:t>st</w:t>
            </w:r>
            <w:r w:rsidR="00955666">
              <w:t xml:space="preserve"> place classical </w:t>
            </w:r>
            <w:r w:rsidR="00263F4F">
              <w:t xml:space="preserve">&amp; </w:t>
            </w:r>
            <w:r w:rsidR="00955666">
              <w:t>contemporary-</w:t>
            </w:r>
            <w:r w:rsidR="008C43DE">
              <w:t xml:space="preserve">2024, </w:t>
            </w:r>
            <w:r w:rsidR="00955666">
              <w:t>2023</w:t>
            </w:r>
          </w:p>
          <w:p w14:paraId="7AC33010" w14:textId="2EE1C73E" w:rsidR="00955666" w:rsidRDefault="00955666" w:rsidP="00756C39">
            <w:r>
              <w:t>Universal Ballet Competition- Rising Star Award-</w:t>
            </w:r>
            <w:r w:rsidR="008C43DE">
              <w:t xml:space="preserve">2024, </w:t>
            </w:r>
            <w:r>
              <w:t>2023</w:t>
            </w:r>
          </w:p>
          <w:p w14:paraId="2E07B5B1" w14:textId="10668E07" w:rsidR="00D37FF0" w:rsidRDefault="00955666" w:rsidP="00756C39">
            <w:r>
              <w:t xml:space="preserve">Universal Ballet Competition- </w:t>
            </w:r>
            <w:r w:rsidR="00D37FF0">
              <w:t>Grand Prix</w:t>
            </w:r>
            <w:r w:rsidR="00385C82">
              <w:t xml:space="preserve"> 1</w:t>
            </w:r>
            <w:r w:rsidR="00385C82" w:rsidRPr="00385C82">
              <w:rPr>
                <w:vertAlign w:val="superscript"/>
              </w:rPr>
              <w:t>St</w:t>
            </w:r>
            <w:r w:rsidR="00385C82">
              <w:t xml:space="preserve"> place </w:t>
            </w:r>
            <w:proofErr w:type="gramStart"/>
            <w:r w:rsidR="00385C82">
              <w:t xml:space="preserve">classical </w:t>
            </w:r>
            <w:r w:rsidR="007244E5">
              <w:t xml:space="preserve"> &amp;</w:t>
            </w:r>
            <w:proofErr w:type="gramEnd"/>
            <w:r w:rsidR="007244E5">
              <w:t xml:space="preserve"> </w:t>
            </w:r>
            <w:r w:rsidR="00385C82">
              <w:t>contemporary 2023</w:t>
            </w:r>
          </w:p>
          <w:p w14:paraId="41F41B99" w14:textId="5E33BCE6" w:rsidR="0031678D" w:rsidRDefault="0031678D" w:rsidP="00756C39">
            <w:r>
              <w:t>Universal Ballet Competition- Grand Prix Rising Star- 2023</w:t>
            </w:r>
          </w:p>
          <w:p w14:paraId="51BA169F" w14:textId="1C62B865" w:rsidR="00194FC8" w:rsidRDefault="00756C39" w:rsidP="00351FD6">
            <w:r>
              <w:t xml:space="preserve">The Dance Awards top 10 Mini </w:t>
            </w:r>
            <w:r w:rsidR="00385C82">
              <w:t xml:space="preserve">2023, </w:t>
            </w:r>
            <w:r>
              <w:t>2022</w:t>
            </w:r>
          </w:p>
          <w:p w14:paraId="69FCD8A1" w14:textId="77777777" w:rsidR="00473559" w:rsidRDefault="00473559" w:rsidP="00351FD6"/>
          <w:p w14:paraId="0281B116" w14:textId="77777777" w:rsidR="00473559" w:rsidRDefault="00473559" w:rsidP="00351FD6"/>
          <w:p w14:paraId="1B167AFC" w14:textId="77777777" w:rsidR="00473559" w:rsidRDefault="00473559" w:rsidP="00473559">
            <w:pPr>
              <w:pStyle w:val="Heading2"/>
            </w:pPr>
            <w:r>
              <w:t>Scholarships</w:t>
            </w:r>
          </w:p>
          <w:p w14:paraId="4878DF20" w14:textId="77777777" w:rsidR="00473559" w:rsidRDefault="00473559" w:rsidP="00473559">
            <w:r>
              <w:t>Berlin State Ballet School- Short term</w:t>
            </w:r>
          </w:p>
          <w:p w14:paraId="6014B6B3" w14:textId="77777777" w:rsidR="00473559" w:rsidRDefault="00473559" w:rsidP="00473559">
            <w:r>
              <w:t>Alberta Ballet School- Short term and summer intensive</w:t>
            </w:r>
          </w:p>
          <w:p w14:paraId="15B1D655" w14:textId="77777777" w:rsidR="00473559" w:rsidRDefault="00473559" w:rsidP="00473559">
            <w:proofErr w:type="spellStart"/>
            <w:r>
              <w:t>Viticca</w:t>
            </w:r>
            <w:proofErr w:type="spellEnd"/>
            <w:r>
              <w:t xml:space="preserve"> Ballet School-Summer Intensive</w:t>
            </w:r>
          </w:p>
          <w:p w14:paraId="62784488" w14:textId="77777777" w:rsidR="00473559" w:rsidRDefault="00473559" w:rsidP="00473559">
            <w:r>
              <w:t>Joffrey Ballet School- Summer Intensive</w:t>
            </w:r>
          </w:p>
          <w:p w14:paraId="3AEA0473" w14:textId="77777777" w:rsidR="00473559" w:rsidRDefault="00473559" w:rsidP="00473559">
            <w:proofErr w:type="spellStart"/>
            <w:r>
              <w:t>Europeon</w:t>
            </w:r>
            <w:proofErr w:type="spellEnd"/>
            <w:r>
              <w:t xml:space="preserve"> School of Ballet- Summer Intensive</w:t>
            </w:r>
          </w:p>
          <w:p w14:paraId="3EB990F6" w14:textId="77777777" w:rsidR="00473559" w:rsidRDefault="00473559" w:rsidP="00473559">
            <w:r>
              <w:t>The Rock School for Dance Education-Summer Intensive</w:t>
            </w:r>
          </w:p>
          <w:p w14:paraId="27334133" w14:textId="6FFAF765" w:rsidR="00B75472" w:rsidRPr="00D37FF0" w:rsidRDefault="00473559" w:rsidP="00473559">
            <w:r>
              <w:t>Oklahoma City Ballet-Summer Intensive</w:t>
            </w:r>
          </w:p>
        </w:tc>
      </w:tr>
    </w:tbl>
    <w:p w14:paraId="192E1A51" w14:textId="16C9D296" w:rsidR="00896413" w:rsidRDefault="00896413" w:rsidP="00A90DC3">
      <w:pPr>
        <w:tabs>
          <w:tab w:val="left" w:pos="990"/>
        </w:tabs>
      </w:pPr>
    </w:p>
    <w:sectPr w:rsidR="00896413" w:rsidSect="00AC51E1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B22A3" w14:textId="77777777" w:rsidR="00AC51E1" w:rsidRDefault="00AC51E1" w:rsidP="000C45FF">
      <w:r>
        <w:separator/>
      </w:r>
    </w:p>
  </w:endnote>
  <w:endnote w:type="continuationSeparator" w:id="0">
    <w:p w14:paraId="5ED536F3" w14:textId="77777777" w:rsidR="00AC51E1" w:rsidRDefault="00AC51E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324A2" w14:textId="77777777" w:rsidR="00AC51E1" w:rsidRDefault="00AC51E1" w:rsidP="000C45FF">
      <w:r>
        <w:separator/>
      </w:r>
    </w:p>
  </w:footnote>
  <w:footnote w:type="continuationSeparator" w:id="0">
    <w:p w14:paraId="00E5EE53" w14:textId="77777777" w:rsidR="00AC51E1" w:rsidRDefault="00AC51E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0B1C" w14:textId="03DA149B" w:rsidR="00137398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879F41" wp14:editId="3F9D3B1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A66DE"/>
    <w:multiLevelType w:val="hybridMultilevel"/>
    <w:tmpl w:val="63841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637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B2"/>
    <w:rsid w:val="000127BB"/>
    <w:rsid w:val="00032040"/>
    <w:rsid w:val="00036450"/>
    <w:rsid w:val="0006696C"/>
    <w:rsid w:val="000744A6"/>
    <w:rsid w:val="000827FE"/>
    <w:rsid w:val="00094499"/>
    <w:rsid w:val="000C1327"/>
    <w:rsid w:val="000C45FF"/>
    <w:rsid w:val="000C74B6"/>
    <w:rsid w:val="000D2A5C"/>
    <w:rsid w:val="000E3FD1"/>
    <w:rsid w:val="00112054"/>
    <w:rsid w:val="00117419"/>
    <w:rsid w:val="001317D8"/>
    <w:rsid w:val="00137398"/>
    <w:rsid w:val="001525E1"/>
    <w:rsid w:val="00180329"/>
    <w:rsid w:val="0019001F"/>
    <w:rsid w:val="00194FC8"/>
    <w:rsid w:val="001962DE"/>
    <w:rsid w:val="00197952"/>
    <w:rsid w:val="001A74A5"/>
    <w:rsid w:val="001B2ABD"/>
    <w:rsid w:val="001B588D"/>
    <w:rsid w:val="001E0391"/>
    <w:rsid w:val="001E1759"/>
    <w:rsid w:val="001F1ECC"/>
    <w:rsid w:val="002357BB"/>
    <w:rsid w:val="002400EB"/>
    <w:rsid w:val="00256CF7"/>
    <w:rsid w:val="00263F4F"/>
    <w:rsid w:val="00281FD5"/>
    <w:rsid w:val="002A603C"/>
    <w:rsid w:val="002C09C4"/>
    <w:rsid w:val="0030481B"/>
    <w:rsid w:val="003156FC"/>
    <w:rsid w:val="0031678D"/>
    <w:rsid w:val="003254B5"/>
    <w:rsid w:val="00334A90"/>
    <w:rsid w:val="00351FD6"/>
    <w:rsid w:val="003564B1"/>
    <w:rsid w:val="00361A1A"/>
    <w:rsid w:val="0037121F"/>
    <w:rsid w:val="00371A63"/>
    <w:rsid w:val="003728DD"/>
    <w:rsid w:val="00385C82"/>
    <w:rsid w:val="00386E24"/>
    <w:rsid w:val="003910D8"/>
    <w:rsid w:val="003A6B7D"/>
    <w:rsid w:val="003B06CA"/>
    <w:rsid w:val="003D4729"/>
    <w:rsid w:val="004067A9"/>
    <w:rsid w:val="004071FC"/>
    <w:rsid w:val="00410A92"/>
    <w:rsid w:val="00415732"/>
    <w:rsid w:val="0043516E"/>
    <w:rsid w:val="00445947"/>
    <w:rsid w:val="00473559"/>
    <w:rsid w:val="004813B3"/>
    <w:rsid w:val="004906B2"/>
    <w:rsid w:val="00496591"/>
    <w:rsid w:val="004A524A"/>
    <w:rsid w:val="004C63E4"/>
    <w:rsid w:val="004D3011"/>
    <w:rsid w:val="004D56C5"/>
    <w:rsid w:val="004F229C"/>
    <w:rsid w:val="005262AC"/>
    <w:rsid w:val="00585B8B"/>
    <w:rsid w:val="005A24CD"/>
    <w:rsid w:val="005A2A98"/>
    <w:rsid w:val="005E39D5"/>
    <w:rsid w:val="00600670"/>
    <w:rsid w:val="0062123A"/>
    <w:rsid w:val="00646E75"/>
    <w:rsid w:val="00661C90"/>
    <w:rsid w:val="006771D0"/>
    <w:rsid w:val="00687D23"/>
    <w:rsid w:val="006912B9"/>
    <w:rsid w:val="006E6E69"/>
    <w:rsid w:val="006F6274"/>
    <w:rsid w:val="00701A5C"/>
    <w:rsid w:val="007159B0"/>
    <w:rsid w:val="00715FCB"/>
    <w:rsid w:val="007244E5"/>
    <w:rsid w:val="00724A74"/>
    <w:rsid w:val="00741845"/>
    <w:rsid w:val="00743101"/>
    <w:rsid w:val="00756C39"/>
    <w:rsid w:val="00764C9F"/>
    <w:rsid w:val="0077613B"/>
    <w:rsid w:val="007775E1"/>
    <w:rsid w:val="00780E1E"/>
    <w:rsid w:val="007867A0"/>
    <w:rsid w:val="007927F5"/>
    <w:rsid w:val="00802CA0"/>
    <w:rsid w:val="008156B6"/>
    <w:rsid w:val="00896413"/>
    <w:rsid w:val="008A5239"/>
    <w:rsid w:val="008C43DE"/>
    <w:rsid w:val="00911CFF"/>
    <w:rsid w:val="009260CD"/>
    <w:rsid w:val="00937CA1"/>
    <w:rsid w:val="00940A66"/>
    <w:rsid w:val="00952049"/>
    <w:rsid w:val="00952C25"/>
    <w:rsid w:val="009554B9"/>
    <w:rsid w:val="00955666"/>
    <w:rsid w:val="00956303"/>
    <w:rsid w:val="00980C16"/>
    <w:rsid w:val="0099744D"/>
    <w:rsid w:val="009D34A0"/>
    <w:rsid w:val="00A15DC0"/>
    <w:rsid w:val="00A2118D"/>
    <w:rsid w:val="00A32C4F"/>
    <w:rsid w:val="00A90DC3"/>
    <w:rsid w:val="00A9294F"/>
    <w:rsid w:val="00AA130B"/>
    <w:rsid w:val="00AC1BC4"/>
    <w:rsid w:val="00AC51E1"/>
    <w:rsid w:val="00AD0A50"/>
    <w:rsid w:val="00AD76E2"/>
    <w:rsid w:val="00AF0F3D"/>
    <w:rsid w:val="00B20152"/>
    <w:rsid w:val="00B359E4"/>
    <w:rsid w:val="00B57D98"/>
    <w:rsid w:val="00B65C36"/>
    <w:rsid w:val="00B70850"/>
    <w:rsid w:val="00B75472"/>
    <w:rsid w:val="00C00F6D"/>
    <w:rsid w:val="00C066B6"/>
    <w:rsid w:val="00C1593B"/>
    <w:rsid w:val="00C37BA1"/>
    <w:rsid w:val="00C4674C"/>
    <w:rsid w:val="00C506CF"/>
    <w:rsid w:val="00C72BED"/>
    <w:rsid w:val="00C863AE"/>
    <w:rsid w:val="00C9578B"/>
    <w:rsid w:val="00CB0055"/>
    <w:rsid w:val="00CC287A"/>
    <w:rsid w:val="00CC42D8"/>
    <w:rsid w:val="00CF4283"/>
    <w:rsid w:val="00D06310"/>
    <w:rsid w:val="00D172B5"/>
    <w:rsid w:val="00D2522B"/>
    <w:rsid w:val="00D37FF0"/>
    <w:rsid w:val="00D422DE"/>
    <w:rsid w:val="00D5459D"/>
    <w:rsid w:val="00D6309E"/>
    <w:rsid w:val="00DA1F4D"/>
    <w:rsid w:val="00DC3F73"/>
    <w:rsid w:val="00DD172A"/>
    <w:rsid w:val="00E15400"/>
    <w:rsid w:val="00E17E97"/>
    <w:rsid w:val="00E22679"/>
    <w:rsid w:val="00E25A26"/>
    <w:rsid w:val="00E361C3"/>
    <w:rsid w:val="00E4381A"/>
    <w:rsid w:val="00E46855"/>
    <w:rsid w:val="00E51327"/>
    <w:rsid w:val="00E55D74"/>
    <w:rsid w:val="00F15561"/>
    <w:rsid w:val="00F23BD2"/>
    <w:rsid w:val="00F42E10"/>
    <w:rsid w:val="00F470B7"/>
    <w:rsid w:val="00F60274"/>
    <w:rsid w:val="00F77FB9"/>
    <w:rsid w:val="00FB068F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4DFC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937CA1"/>
    <w:pPr>
      <w:ind w:left="720"/>
      <w:contextualSpacing/>
    </w:pPr>
  </w:style>
  <w:style w:type="paragraph" w:styleId="NoSpacing">
    <w:name w:val="No Spacing"/>
    <w:uiPriority w:val="1"/>
    <w:qFormat/>
    <w:rsid w:val="00E17E97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ssi_n@hot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si_anderson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4F1A0A053D4036BF37C0695119A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28B06-FB16-4EB7-9FF3-7CCEFEAA83F8}"/>
      </w:docPartPr>
      <w:docPartBody>
        <w:p w:rsidR="00BF3187" w:rsidRDefault="0000215C">
          <w:pPr>
            <w:pStyle w:val="744F1A0A053D4036BF37C0695119A8B6"/>
          </w:pPr>
          <w:r w:rsidRPr="00CB0055">
            <w:t>Contact</w:t>
          </w:r>
        </w:p>
      </w:docPartBody>
    </w:docPart>
    <w:docPart>
      <w:docPartPr>
        <w:name w:val="7688046229F340FAA57A77A878A0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85B73-62C4-428A-A636-75B78409F65B}"/>
      </w:docPartPr>
      <w:docPartBody>
        <w:p w:rsidR="00BF3187" w:rsidRDefault="0000215C">
          <w:pPr>
            <w:pStyle w:val="7688046229F340FAA57A77A878A08C3E"/>
          </w:pPr>
          <w:r w:rsidRPr="004D3011">
            <w:t>PHONE:</w:t>
          </w:r>
        </w:p>
      </w:docPartBody>
    </w:docPart>
    <w:docPart>
      <w:docPartPr>
        <w:name w:val="75A7A7BBD1F144AF9A1A3209E2647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847D-2277-4B4D-8F00-31A2F9635519}"/>
      </w:docPartPr>
      <w:docPartBody>
        <w:p w:rsidR="00BF3187" w:rsidRDefault="0000215C">
          <w:pPr>
            <w:pStyle w:val="75A7A7BBD1F144AF9A1A3209E2647B48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87"/>
    <w:rsid w:val="0000215C"/>
    <w:rsid w:val="000023E6"/>
    <w:rsid w:val="00271FCE"/>
    <w:rsid w:val="00BF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4F1A0A053D4036BF37C0695119A8B6">
    <w:name w:val="744F1A0A053D4036BF37C0695119A8B6"/>
  </w:style>
  <w:style w:type="paragraph" w:customStyle="1" w:styleId="7688046229F340FAA57A77A878A08C3E">
    <w:name w:val="7688046229F340FAA57A77A878A08C3E"/>
  </w:style>
  <w:style w:type="paragraph" w:customStyle="1" w:styleId="75A7A7BBD1F144AF9A1A3209E2647B48">
    <w:name w:val="75A7A7BBD1F144AF9A1A3209E2647B48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2A728813E79A4EA9FB5C68C1182873" ma:contentTypeVersion="13" ma:contentTypeDescription="Create a new document." ma:contentTypeScope="" ma:versionID="91c5e7f823e3cc29af2c8dec05ed4e7a">
  <xsd:schema xmlns:xsd="http://www.w3.org/2001/XMLSchema" xmlns:xs="http://www.w3.org/2001/XMLSchema" xmlns:p="http://schemas.microsoft.com/office/2006/metadata/properties" xmlns:ns3="2378eb9b-0bfd-461c-bed5-97d16c4f6bfb" xmlns:ns4="79967f1a-0144-4fa2-9161-abfcf603f762" targetNamespace="http://schemas.microsoft.com/office/2006/metadata/properties" ma:root="true" ma:fieldsID="e84e58af2930a444bb84c23a75fa05a8" ns3:_="" ns4:_="">
    <xsd:import namespace="2378eb9b-0bfd-461c-bed5-97d16c4f6bfb"/>
    <xsd:import namespace="79967f1a-0144-4fa2-9161-abfcf603f7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8eb9b-0bfd-461c-bed5-97d16c4f6b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67f1a-0144-4fa2-9161-abfcf603f7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78eb9b-0bfd-461c-bed5-97d16c4f6b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58F88-B138-4E6E-9788-A4B385A7C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8eb9b-0bfd-461c-bed5-97d16c4f6bfb"/>
    <ds:schemaRef ds:uri="79967f1a-0144-4fa2-9161-abfcf603f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62477F-8E02-4134-9F8D-4392313D5A21}">
  <ds:schemaRefs>
    <ds:schemaRef ds:uri="http://schemas.microsoft.com/office/2006/metadata/properties"/>
    <ds:schemaRef ds:uri="http://schemas.microsoft.com/office/infopath/2007/PartnerControls"/>
    <ds:schemaRef ds:uri="2378eb9b-0bfd-461c-bed5-97d16c4f6bfb"/>
  </ds:schemaRefs>
</ds:datastoreItem>
</file>

<file path=customXml/itemProps3.xml><?xml version="1.0" encoding="utf-8"?>
<ds:datastoreItem xmlns:ds="http://schemas.openxmlformats.org/officeDocument/2006/customXml" ds:itemID="{FCCD93F3-2570-4A67-A488-BA207A6D31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2024-03-26T21:54:00Z</dcterms:created>
  <dcterms:modified xsi:type="dcterms:W3CDTF">2024-03-26T21:54:00Z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0x010100AF2A728813E79A4EA9FB5C68C1182873</vt:lpwstr>
  </property>
</Properties>
</file>