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page" w:horzAnchor="margin" w:tblpY="594"/>
        <w:tblW w:w="11145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050"/>
        <w:gridCol w:w="7095"/>
      </w:tblGrid>
      <w:tr w:rsidR="001B2ABD" w14:paraId="457205FC" w14:textId="77777777" w:rsidTr="2AABF3AB">
        <w:trPr>
          <w:trHeight w:val="7586"/>
        </w:trPr>
        <w:tc>
          <w:tcPr>
            <w:tcW w:w="4050" w:type="dxa"/>
            <w:tcBorders>
              <w:top w:val="none" w:sz="12" w:space="0" w:color="000000" w:themeColor="text1"/>
              <w:left w:val="none" w:sz="12" w:space="0" w:color="000000" w:themeColor="text1"/>
              <w:bottom w:val="none" w:sz="12" w:space="0" w:color="000000" w:themeColor="text1"/>
              <w:right w:val="none" w:sz="12" w:space="0" w:color="000000" w:themeColor="text1"/>
            </w:tcBorders>
          </w:tcPr>
          <w:p w14:paraId="50C66426" w14:textId="77BBE993" w:rsidR="002006FC" w:rsidRDefault="34CB1396" w:rsidP="4F5A9816">
            <w:pPr>
              <w:rPr>
                <w:rFonts w:asciiTheme="majorHAnsi" w:hAnsiTheme="majorHAnsi"/>
                <w:b/>
                <w:bCs/>
                <w:color w:val="B76E0B" w:themeColor="accent1" w:themeShade="B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05E46F" wp14:editId="36266E19">
                  <wp:extent cx="2257425" cy="2257425"/>
                  <wp:effectExtent l="0" t="0" r="0" b="0"/>
                  <wp:docPr id="1029030050" name="Picture 102903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D1EC2" w14:textId="79C247BA" w:rsidR="002006FC" w:rsidRDefault="002006FC" w:rsidP="4F5A9816">
            <w:pPr>
              <w:rPr>
                <w:rFonts w:asciiTheme="majorHAnsi" w:hAnsiTheme="majorHAnsi"/>
                <w:b/>
                <w:bCs/>
                <w:color w:val="B76E0B" w:themeColor="accent1" w:themeShade="BF"/>
                <w:sz w:val="28"/>
                <w:szCs w:val="28"/>
              </w:rPr>
            </w:pPr>
            <w:r w:rsidRPr="4F5A9816">
              <w:rPr>
                <w:rFonts w:asciiTheme="majorHAnsi" w:hAnsiTheme="majorHAnsi"/>
                <w:b/>
                <w:bCs/>
                <w:color w:val="B76E0B" w:themeColor="accent1" w:themeShade="BF"/>
                <w:sz w:val="28"/>
                <w:szCs w:val="28"/>
              </w:rPr>
              <w:t>Profile</w:t>
            </w:r>
          </w:p>
          <w:p w14:paraId="1F0F7DA6" w14:textId="2D2A1F3C" w:rsidR="00036450" w:rsidRPr="002006FC" w:rsidRDefault="000973B9" w:rsidP="00C01BC6">
            <w:pPr>
              <w:rPr>
                <w:sz w:val="20"/>
                <w:szCs w:val="24"/>
              </w:rPr>
            </w:pPr>
            <w:r w:rsidRPr="002006FC">
              <w:rPr>
                <w:sz w:val="20"/>
                <w:szCs w:val="24"/>
              </w:rPr>
              <w:t>Name: Alyssa Park</w:t>
            </w:r>
          </w:p>
          <w:p w14:paraId="3096A78E" w14:textId="37AF629E" w:rsidR="000973B9" w:rsidRPr="002006FC" w:rsidRDefault="000973B9" w:rsidP="00C01BC6">
            <w:pPr>
              <w:rPr>
                <w:sz w:val="20"/>
                <w:szCs w:val="20"/>
              </w:rPr>
            </w:pPr>
            <w:r w:rsidRPr="4F5A9816">
              <w:rPr>
                <w:sz w:val="20"/>
                <w:szCs w:val="20"/>
              </w:rPr>
              <w:t xml:space="preserve">Age: </w:t>
            </w:r>
            <w:r w:rsidR="3F238C88" w:rsidRPr="4F5A9816">
              <w:rPr>
                <w:sz w:val="20"/>
                <w:szCs w:val="20"/>
              </w:rPr>
              <w:t>20</w:t>
            </w:r>
          </w:p>
          <w:p w14:paraId="05755783" w14:textId="56E860E2" w:rsidR="000973B9" w:rsidRDefault="000973B9" w:rsidP="00C01BC6">
            <w:pPr>
              <w:rPr>
                <w:sz w:val="20"/>
                <w:szCs w:val="24"/>
              </w:rPr>
            </w:pPr>
            <w:r w:rsidRPr="002006FC">
              <w:rPr>
                <w:sz w:val="20"/>
                <w:szCs w:val="24"/>
              </w:rPr>
              <w:t>Date of Birth: 22/01/2004</w:t>
            </w:r>
          </w:p>
          <w:p w14:paraId="5E084717" w14:textId="299455DD" w:rsidR="00D27FFA" w:rsidRPr="002006FC" w:rsidRDefault="00D27FFA" w:rsidP="00C01BC6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Citizenship: Australian</w:t>
            </w:r>
          </w:p>
          <w:p w14:paraId="15655D8F" w14:textId="6CC30313" w:rsidR="000973B9" w:rsidRPr="002006FC" w:rsidRDefault="000973B9" w:rsidP="00C01BC6">
            <w:pPr>
              <w:rPr>
                <w:sz w:val="20"/>
                <w:szCs w:val="24"/>
              </w:rPr>
            </w:pPr>
          </w:p>
          <w:p w14:paraId="1059DEB9" w14:textId="3FC4CC78" w:rsidR="000973B9" w:rsidRPr="002006FC" w:rsidRDefault="000973B9" w:rsidP="00C01BC6">
            <w:pPr>
              <w:rPr>
                <w:sz w:val="20"/>
                <w:szCs w:val="20"/>
              </w:rPr>
            </w:pPr>
            <w:r w:rsidRPr="4F5A9816">
              <w:rPr>
                <w:sz w:val="20"/>
                <w:szCs w:val="20"/>
              </w:rPr>
              <w:t xml:space="preserve">Height: </w:t>
            </w:r>
            <w:bookmarkStart w:id="0" w:name="_Int_N0jQXMl9"/>
            <w:r w:rsidRPr="4F5A9816">
              <w:rPr>
                <w:sz w:val="20"/>
                <w:szCs w:val="20"/>
              </w:rPr>
              <w:t>161cm</w:t>
            </w:r>
            <w:bookmarkEnd w:id="0"/>
          </w:p>
          <w:p w14:paraId="122D315D" w14:textId="15118E2E" w:rsidR="000973B9" w:rsidRPr="002006FC" w:rsidRDefault="000973B9" w:rsidP="00C01BC6">
            <w:pPr>
              <w:rPr>
                <w:sz w:val="20"/>
                <w:szCs w:val="20"/>
              </w:rPr>
            </w:pPr>
            <w:r w:rsidRPr="2AABF3AB">
              <w:rPr>
                <w:sz w:val="20"/>
                <w:szCs w:val="20"/>
              </w:rPr>
              <w:t>Weight: 4</w:t>
            </w:r>
            <w:r w:rsidR="14815051" w:rsidRPr="2AABF3AB">
              <w:rPr>
                <w:sz w:val="20"/>
                <w:szCs w:val="20"/>
              </w:rPr>
              <w:t>6</w:t>
            </w:r>
            <w:r w:rsidRPr="2AABF3AB">
              <w:rPr>
                <w:sz w:val="20"/>
                <w:szCs w:val="20"/>
              </w:rPr>
              <w:t>kg</w:t>
            </w:r>
          </w:p>
          <w:p w14:paraId="01DF9233" w14:textId="78F86872" w:rsidR="000973B9" w:rsidRPr="002006FC" w:rsidRDefault="000973B9" w:rsidP="00C01BC6">
            <w:pPr>
              <w:rPr>
                <w:sz w:val="20"/>
                <w:szCs w:val="24"/>
              </w:rPr>
            </w:pPr>
          </w:p>
          <w:p w14:paraId="225240D5" w14:textId="26625D26" w:rsidR="000973B9" w:rsidRPr="002006FC" w:rsidRDefault="000973B9" w:rsidP="00C01BC6">
            <w:pPr>
              <w:rPr>
                <w:sz w:val="20"/>
                <w:szCs w:val="24"/>
              </w:rPr>
            </w:pPr>
            <w:r w:rsidRPr="002006FC">
              <w:rPr>
                <w:sz w:val="20"/>
                <w:szCs w:val="24"/>
              </w:rPr>
              <w:t>Hair Colour: Blonde</w:t>
            </w:r>
          </w:p>
          <w:p w14:paraId="30541C40" w14:textId="596EDD61" w:rsidR="00036450" w:rsidRDefault="000973B9" w:rsidP="4F5A9816">
            <w:pPr>
              <w:rPr>
                <w:sz w:val="20"/>
                <w:szCs w:val="20"/>
              </w:rPr>
            </w:pPr>
            <w:r w:rsidRPr="4F5A9816">
              <w:rPr>
                <w:sz w:val="20"/>
                <w:szCs w:val="20"/>
              </w:rPr>
              <w:t>Eye Colour: Blue</w:t>
            </w:r>
          </w:p>
          <w:sdt>
            <w:sdtPr>
              <w:id w:val="-1954003311"/>
              <w:placeholder>
                <w:docPart w:val="4133E5E3EBF54552882344EE68B2F686"/>
              </w:placeholder>
              <w:temporary/>
              <w:showingPlcHdr/>
              <w15:appearance w15:val="hidden"/>
            </w:sdtPr>
            <w:sdtEndPr/>
            <w:sdtContent>
              <w:p w14:paraId="25CCA003" w14:textId="77777777" w:rsidR="00036450" w:rsidRPr="00CB0055" w:rsidRDefault="00CB0055" w:rsidP="00C01BC6">
                <w:pPr>
                  <w:pStyle w:val="Heading3"/>
                </w:pPr>
                <w:r w:rsidRPr="00B26883">
                  <w:rPr>
                    <w:sz w:val="24"/>
                    <w:szCs w:val="28"/>
                  </w:rPr>
                  <w:t>Contact</w:t>
                </w:r>
              </w:p>
            </w:sdtContent>
          </w:sdt>
          <w:p w14:paraId="649CC7F3" w14:textId="590643FE" w:rsidR="00584093" w:rsidRDefault="00584093" w:rsidP="00C01BC6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ADDRESS:</w:t>
            </w:r>
          </w:p>
          <w:p w14:paraId="6AF81400" w14:textId="16A34C9B" w:rsidR="00972583" w:rsidRDefault="00FD3DFE" w:rsidP="00C01BC6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Unit 10804</w:t>
            </w:r>
            <w:r w:rsidR="006563FB">
              <w:rPr>
                <w:sz w:val="20"/>
                <w:szCs w:val="24"/>
              </w:rPr>
              <w:t>/405</w:t>
            </w:r>
            <w:r w:rsidR="00AA644E">
              <w:rPr>
                <w:sz w:val="20"/>
                <w:szCs w:val="24"/>
              </w:rPr>
              <w:t xml:space="preserve"> Montague Rd, West End QLD 4101</w:t>
            </w:r>
          </w:p>
          <w:p w14:paraId="580E9ACA" w14:textId="77777777" w:rsidR="00AA644E" w:rsidRDefault="00AA644E" w:rsidP="00C01BC6">
            <w:pPr>
              <w:rPr>
                <w:sz w:val="20"/>
                <w:szCs w:val="24"/>
              </w:rPr>
            </w:pPr>
          </w:p>
          <w:p w14:paraId="06AFD9EE" w14:textId="3F123768" w:rsidR="00584093" w:rsidRDefault="00584093" w:rsidP="00C01BC6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PHONE:</w:t>
            </w:r>
          </w:p>
          <w:p w14:paraId="4D931542" w14:textId="03701BAD" w:rsidR="004D3011" w:rsidRDefault="001A2DD5" w:rsidP="00C01BC6">
            <w:r w:rsidRPr="001A2DD5">
              <w:t>+61(0)400496308</w:t>
            </w:r>
          </w:p>
          <w:p w14:paraId="51D25DEF" w14:textId="77777777" w:rsidR="001A2DD5" w:rsidRPr="001A330C" w:rsidRDefault="001A2DD5" w:rsidP="00C01BC6"/>
          <w:sdt>
            <w:sdtPr>
              <w:rPr>
                <w:sz w:val="20"/>
                <w:szCs w:val="24"/>
              </w:rPr>
              <w:id w:val="-240260293"/>
              <w:placeholder>
                <w:docPart w:val="F9C5B58167BF4470A0CD83417717447E"/>
              </w:placeholder>
              <w:temporary/>
              <w:showingPlcHdr/>
              <w15:appearance w15:val="hidden"/>
            </w:sdtPr>
            <w:sdtEndPr>
              <w:rPr>
                <w:szCs w:val="20"/>
              </w:rPr>
            </w:sdtEndPr>
            <w:sdtContent>
              <w:p w14:paraId="1EA35514" w14:textId="77777777" w:rsidR="004D3011" w:rsidRPr="001A330C" w:rsidRDefault="004D3011" w:rsidP="00C01BC6">
                <w:pPr>
                  <w:rPr>
                    <w:sz w:val="20"/>
                    <w:szCs w:val="24"/>
                  </w:rPr>
                </w:pPr>
                <w:r w:rsidRPr="001A330C">
                  <w:rPr>
                    <w:sz w:val="20"/>
                    <w:szCs w:val="24"/>
                  </w:rPr>
                  <w:t>EMAIL:</w:t>
                </w:r>
              </w:p>
            </w:sdtContent>
          </w:sdt>
          <w:p w14:paraId="498DFE08" w14:textId="4D54855C" w:rsidR="4F5A9816" w:rsidRDefault="00914BCC" w:rsidP="2AABF3AB">
            <w:pPr>
              <w:rPr>
                <w:rStyle w:val="Hyperlink"/>
                <w:sz w:val="20"/>
                <w:szCs w:val="20"/>
              </w:rPr>
            </w:pPr>
            <w:hyperlink r:id="rId12">
              <w:r w:rsidR="00B26883" w:rsidRPr="2AABF3AB">
                <w:rPr>
                  <w:rStyle w:val="Hyperlink"/>
                  <w:sz w:val="20"/>
                  <w:szCs w:val="20"/>
                </w:rPr>
                <w:t>alyssalouisepark@hotmail.com</w:t>
              </w:r>
            </w:hyperlink>
          </w:p>
          <w:p w14:paraId="79C1CB3B" w14:textId="33F3EC86" w:rsidR="00584093" w:rsidRDefault="00656572" w:rsidP="00656572">
            <w:pPr>
              <w:pStyle w:val="Heading3"/>
              <w:rPr>
                <w:sz w:val="28"/>
                <w:szCs w:val="28"/>
              </w:rPr>
            </w:pPr>
            <w:r w:rsidRPr="2AABF3AB">
              <w:rPr>
                <w:sz w:val="28"/>
                <w:szCs w:val="28"/>
              </w:rPr>
              <w:t>References</w:t>
            </w:r>
          </w:p>
          <w:p w14:paraId="35A3136D" w14:textId="4C9DC315" w:rsidR="302523A9" w:rsidRDefault="302523A9" w:rsidP="2AABF3AB">
            <w:pPr>
              <w:rPr>
                <w:sz w:val="20"/>
                <w:szCs w:val="20"/>
              </w:rPr>
            </w:pPr>
            <w:r w:rsidRPr="2AABF3AB">
              <w:rPr>
                <w:sz w:val="20"/>
                <w:szCs w:val="20"/>
              </w:rPr>
              <w:t xml:space="preserve">Greg Horsman </w:t>
            </w:r>
          </w:p>
          <w:p w14:paraId="7422AC57" w14:textId="78144066" w:rsidR="302523A9" w:rsidRDefault="00914BCC" w:rsidP="2AABF3AB">
            <w:pPr>
              <w:rPr>
                <w:sz w:val="20"/>
                <w:szCs w:val="20"/>
              </w:rPr>
            </w:pPr>
            <w:hyperlink r:id="rId13">
              <w:r w:rsidR="302523A9" w:rsidRPr="2AABF3AB">
                <w:rPr>
                  <w:rStyle w:val="Hyperlink"/>
                  <w:sz w:val="20"/>
                  <w:szCs w:val="20"/>
                </w:rPr>
                <w:t>GHorsman@queenslandballet.com.au</w:t>
              </w:r>
            </w:hyperlink>
            <w:r w:rsidR="5451C757" w:rsidRPr="2AABF3AB">
              <w:rPr>
                <w:sz w:val="20"/>
                <w:szCs w:val="20"/>
              </w:rPr>
              <w:t xml:space="preserve"> </w:t>
            </w:r>
          </w:p>
          <w:p w14:paraId="1C8E430D" w14:textId="6A97E080" w:rsidR="2AABF3AB" w:rsidRDefault="2AABF3AB" w:rsidP="2AABF3AB">
            <w:pPr>
              <w:rPr>
                <w:sz w:val="20"/>
                <w:szCs w:val="20"/>
              </w:rPr>
            </w:pPr>
          </w:p>
          <w:p w14:paraId="0CD76EBA" w14:textId="334D000A" w:rsidR="171226F1" w:rsidRDefault="171226F1" w:rsidP="4F5A9816">
            <w:pPr>
              <w:rPr>
                <w:sz w:val="20"/>
                <w:szCs w:val="20"/>
              </w:rPr>
            </w:pPr>
            <w:r w:rsidRPr="4F5A9816">
              <w:rPr>
                <w:sz w:val="20"/>
                <w:szCs w:val="20"/>
              </w:rPr>
              <w:t>Matthew Lawrence</w:t>
            </w:r>
          </w:p>
          <w:p w14:paraId="1A552B79" w14:textId="3C8C3C3C" w:rsidR="4F5A9816" w:rsidRDefault="00914BCC" w:rsidP="4F5A9816">
            <w:pPr>
              <w:rPr>
                <w:sz w:val="20"/>
                <w:szCs w:val="20"/>
              </w:rPr>
            </w:pPr>
            <w:hyperlink r:id="rId14">
              <w:r w:rsidR="171226F1" w:rsidRPr="2AABF3AB">
                <w:rPr>
                  <w:rStyle w:val="Hyperlink"/>
                  <w:sz w:val="20"/>
                  <w:szCs w:val="20"/>
                </w:rPr>
                <w:t>Mlawrence@queenslandballet.com.au</w:t>
              </w:r>
            </w:hyperlink>
          </w:p>
          <w:p w14:paraId="4EB3E5C1" w14:textId="34F28E7C" w:rsidR="00656572" w:rsidRDefault="00656572" w:rsidP="4F5A9816">
            <w:pPr>
              <w:rPr>
                <w:sz w:val="20"/>
                <w:szCs w:val="20"/>
              </w:rPr>
            </w:pPr>
            <w:r w:rsidRPr="4F5A9816">
              <w:rPr>
                <w:sz w:val="20"/>
                <w:szCs w:val="20"/>
              </w:rPr>
              <w:t>Paul Boyd</w:t>
            </w:r>
          </w:p>
          <w:p w14:paraId="53CA971B" w14:textId="198D8A7A" w:rsidR="00C77DE0" w:rsidRPr="00FB7C6F" w:rsidRDefault="00914BCC" w:rsidP="00656572">
            <w:pPr>
              <w:rPr>
                <w:sz w:val="20"/>
                <w:szCs w:val="24"/>
              </w:rPr>
            </w:pPr>
            <w:hyperlink r:id="rId15" w:history="1">
              <w:r w:rsidR="00222963" w:rsidRPr="00FB7C6F">
                <w:rPr>
                  <w:rStyle w:val="Hyperlink"/>
                  <w:sz w:val="20"/>
                  <w:szCs w:val="24"/>
                </w:rPr>
                <w:t>pboyd@queenslandballet.com.au</w:t>
              </w:r>
            </w:hyperlink>
          </w:p>
          <w:p w14:paraId="68141B17" w14:textId="77777777" w:rsidR="00222963" w:rsidRDefault="00222963" w:rsidP="00656572"/>
          <w:p w14:paraId="196F3376" w14:textId="10E93459" w:rsidR="00222963" w:rsidRDefault="00222963" w:rsidP="00656572">
            <w:r w:rsidRPr="00FB7C6F">
              <w:rPr>
                <w:sz w:val="20"/>
                <w:szCs w:val="24"/>
              </w:rPr>
              <w:t>Claire Phipps</w:t>
            </w:r>
            <w:r w:rsidR="00351C0A">
              <w:rPr>
                <w:sz w:val="20"/>
                <w:szCs w:val="24"/>
              </w:rPr>
              <w:t>-Males</w:t>
            </w:r>
          </w:p>
          <w:p w14:paraId="2FB1EF87" w14:textId="0228E80C" w:rsidR="00710337" w:rsidRDefault="00914BCC" w:rsidP="00656572">
            <w:hyperlink r:id="rId16" w:history="1">
              <w:r w:rsidR="00187A44" w:rsidRPr="00A06400">
                <w:rPr>
                  <w:rStyle w:val="Hyperlink"/>
                </w:rPr>
                <w:t>cphipps@queenslandballet.com.au</w:t>
              </w:r>
            </w:hyperlink>
          </w:p>
          <w:p w14:paraId="4664D2C3" w14:textId="12438F8B" w:rsidR="00B26883" w:rsidRDefault="00B26883" w:rsidP="00C01BC6"/>
          <w:p w14:paraId="26407841" w14:textId="289BEC25" w:rsidR="00175155" w:rsidRDefault="00175155" w:rsidP="00C01BC6">
            <w:pPr>
              <w:rPr>
                <w:sz w:val="20"/>
                <w:szCs w:val="24"/>
              </w:rPr>
            </w:pPr>
            <w:r w:rsidRPr="001E5AD4">
              <w:rPr>
                <w:sz w:val="20"/>
                <w:szCs w:val="24"/>
              </w:rPr>
              <w:t>Grant Aris</w:t>
            </w:r>
          </w:p>
          <w:p w14:paraId="4DEF10C3" w14:textId="0D16BF1D" w:rsidR="001E5AD4" w:rsidRDefault="00914BCC" w:rsidP="00C01BC6">
            <w:hyperlink r:id="rId17" w:history="1">
              <w:r w:rsidR="008E6FD0" w:rsidRPr="004975BF">
                <w:rPr>
                  <w:rStyle w:val="Hyperlink"/>
                </w:rPr>
                <w:t>garis@queenslandballet.com.au</w:t>
              </w:r>
            </w:hyperlink>
          </w:p>
          <w:p w14:paraId="3A35D082" w14:textId="77777777" w:rsidR="008E6FD0" w:rsidRPr="001E5AD4" w:rsidRDefault="008E6FD0" w:rsidP="00C01BC6">
            <w:pPr>
              <w:rPr>
                <w:rStyle w:val="Hyperlink"/>
                <w:sz w:val="20"/>
                <w:szCs w:val="24"/>
              </w:rPr>
            </w:pPr>
          </w:p>
          <w:p w14:paraId="48D492A8" w14:textId="05DBB509" w:rsidR="000228A1" w:rsidRDefault="000228A1" w:rsidP="00C01BC6">
            <w:pPr>
              <w:rPr>
                <w:rStyle w:val="Hyperlink"/>
              </w:rPr>
            </w:pPr>
          </w:p>
          <w:p w14:paraId="2AACC003" w14:textId="1515B4FA" w:rsidR="000228A1" w:rsidRDefault="000228A1" w:rsidP="00C01BC6">
            <w:pPr>
              <w:rPr>
                <w:rStyle w:val="Hyperlink"/>
              </w:rPr>
            </w:pPr>
          </w:p>
          <w:p w14:paraId="73A59B85" w14:textId="5FB8CA25" w:rsidR="00D35090" w:rsidRDefault="00D35090" w:rsidP="4F5A9816">
            <w:pPr>
              <w:rPr>
                <w:rStyle w:val="Hyperlink"/>
              </w:rPr>
            </w:pPr>
          </w:p>
          <w:p w14:paraId="53726797" w14:textId="0A99EB7B" w:rsidR="00D35090" w:rsidRDefault="00D35090" w:rsidP="00C01BC6"/>
          <w:p w14:paraId="343EE790" w14:textId="353D120E" w:rsidR="00D35090" w:rsidRDefault="04FFE3A5" w:rsidP="4F5A9816">
            <w:r>
              <w:rPr>
                <w:noProof/>
              </w:rPr>
              <w:lastRenderedPageBreak/>
              <w:drawing>
                <wp:inline distT="0" distB="0" distL="0" distR="0" wp14:anchorId="050DC150" wp14:editId="75FA4453">
                  <wp:extent cx="2179422" cy="2105190"/>
                  <wp:effectExtent l="0" t="0" r="0" b="0"/>
                  <wp:docPr id="1497260752" name="Picture 1497260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32" r="12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422" cy="210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542C5B" w14:textId="1552180F" w:rsidR="00D35090" w:rsidRDefault="00D35090" w:rsidP="4F5A9816"/>
          <w:p w14:paraId="451D5A2C" w14:textId="7E0B3F20" w:rsidR="00D35090" w:rsidRDefault="00200FC9" w:rsidP="4F5A9816">
            <w:r>
              <w:rPr>
                <w:noProof/>
              </w:rPr>
              <w:drawing>
                <wp:inline distT="0" distB="0" distL="0" distR="0" wp14:anchorId="4BFABF41" wp14:editId="1D659649">
                  <wp:extent cx="2175222" cy="2850976"/>
                  <wp:effectExtent l="0" t="0" r="0" b="6350"/>
                  <wp:docPr id="140491577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222" cy="28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C23080" w14:textId="7C35DFB7" w:rsidR="00D70578" w:rsidRDefault="00D70578" w:rsidP="00C01BC6"/>
          <w:p w14:paraId="3828D6C8" w14:textId="1C9F67AF" w:rsidR="00D35090" w:rsidRPr="004D3011" w:rsidRDefault="503B8D43" w:rsidP="4F5A9816">
            <w:r>
              <w:rPr>
                <w:noProof/>
              </w:rPr>
              <w:drawing>
                <wp:inline distT="0" distB="0" distL="0" distR="0" wp14:anchorId="00BC6BAF" wp14:editId="51FB5A52">
                  <wp:extent cx="2176293" cy="3121649"/>
                  <wp:effectExtent l="0" t="0" r="0" b="0"/>
                  <wp:docPr id="35979411" name="Picture 35979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0" t="9821" r="7174" b="4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93" cy="312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5" w:type="dxa"/>
            <w:tcBorders>
              <w:top w:val="none" w:sz="12" w:space="0" w:color="000000" w:themeColor="text1"/>
              <w:left w:val="none" w:sz="12" w:space="0" w:color="000000" w:themeColor="text1"/>
              <w:bottom w:val="none" w:sz="12" w:space="0" w:color="000000" w:themeColor="text1"/>
              <w:right w:val="none" w:sz="12" w:space="0" w:color="000000" w:themeColor="text1"/>
            </w:tcBorders>
          </w:tcPr>
          <w:p w14:paraId="300AAAAD" w14:textId="58EEC3AE" w:rsidR="652670B9" w:rsidRDefault="652670B9" w:rsidP="4F5A9816">
            <w:pPr>
              <w:pStyle w:val="Heading2"/>
              <w:jc w:val="center"/>
              <w:rPr>
                <w:color w:val="B76E0B" w:themeColor="accent1" w:themeShade="BF"/>
                <w:sz w:val="92"/>
                <w:szCs w:val="92"/>
              </w:rPr>
            </w:pPr>
            <w:r w:rsidRPr="4F5A9816">
              <w:rPr>
                <w:color w:val="B76E0B" w:themeColor="accent1" w:themeShade="BF"/>
                <w:sz w:val="92"/>
                <w:szCs w:val="92"/>
              </w:rPr>
              <w:lastRenderedPageBreak/>
              <w:t>Alyssa Park</w:t>
            </w:r>
          </w:p>
          <w:p w14:paraId="77BBEDA4" w14:textId="607F1042" w:rsidR="70204B3A" w:rsidRDefault="70204B3A" w:rsidP="4F5A9816">
            <w:pPr>
              <w:pStyle w:val="Heading2"/>
              <w:rPr>
                <w:sz w:val="26"/>
              </w:rPr>
            </w:pPr>
            <w:r w:rsidRPr="4F5A9816">
              <w:rPr>
                <w:sz w:val="26"/>
              </w:rPr>
              <w:t>Pro</w:t>
            </w:r>
            <w:r w:rsidR="30F62C41" w:rsidRPr="4F5A9816">
              <w:rPr>
                <w:sz w:val="26"/>
              </w:rPr>
              <w:t>fessional</w:t>
            </w:r>
            <w:r w:rsidR="42EA1CF0" w:rsidRPr="4F5A9816">
              <w:rPr>
                <w:sz w:val="26"/>
              </w:rPr>
              <w:t xml:space="preserve"> Experience</w:t>
            </w:r>
          </w:p>
          <w:p w14:paraId="6C0C3F85" w14:textId="6E71A701" w:rsidR="4F5A9816" w:rsidRDefault="4F5A9816" w:rsidP="4F5A9816"/>
          <w:p w14:paraId="406B4081" w14:textId="462A2E44" w:rsidR="63E6F82C" w:rsidRDefault="63E6F82C" w:rsidP="4F5A9816">
            <w:pPr>
              <w:pStyle w:val="Heading4"/>
              <w:rPr>
                <w:bCs/>
                <w:sz w:val="22"/>
              </w:rPr>
            </w:pPr>
            <w:r w:rsidRPr="4F5A9816">
              <w:rPr>
                <w:sz w:val="22"/>
              </w:rPr>
              <w:t>Q</w:t>
            </w:r>
            <w:r w:rsidR="06E8A9E6" w:rsidRPr="4F5A9816">
              <w:rPr>
                <w:sz w:val="22"/>
              </w:rPr>
              <w:t>ueensland Ballet, Artistic Director L</w:t>
            </w:r>
            <w:r w:rsidR="5212AA89" w:rsidRPr="4F5A9816">
              <w:rPr>
                <w:sz w:val="22"/>
              </w:rPr>
              <w:t>eanne Benjamin</w:t>
            </w:r>
            <w:r w:rsidR="2974BB71" w:rsidRPr="4F5A9816">
              <w:rPr>
                <w:sz w:val="22"/>
              </w:rPr>
              <w:t>:</w:t>
            </w:r>
          </w:p>
          <w:p w14:paraId="0806567C" w14:textId="3324FDDD" w:rsidR="4F5A9816" w:rsidRDefault="4F5A9816" w:rsidP="4F5A9816"/>
          <w:p w14:paraId="376B6542" w14:textId="58727E8B" w:rsidR="221C37EB" w:rsidRDefault="221C37EB" w:rsidP="4F5A9816">
            <w:pPr>
              <w:rPr>
                <w:sz w:val="20"/>
                <w:szCs w:val="20"/>
                <w:u w:val="single"/>
              </w:rPr>
            </w:pPr>
            <w:r w:rsidRPr="4F5A9816">
              <w:rPr>
                <w:sz w:val="20"/>
                <w:szCs w:val="20"/>
                <w:u w:val="single"/>
              </w:rPr>
              <w:t>(</w:t>
            </w:r>
            <w:r w:rsidR="7DC8A018" w:rsidRPr="4F5A9816">
              <w:rPr>
                <w:sz w:val="20"/>
                <w:szCs w:val="20"/>
                <w:u w:val="single"/>
              </w:rPr>
              <w:t>2024)</w:t>
            </w:r>
            <w:r w:rsidR="41CBAB50" w:rsidRPr="4F5A9816">
              <w:rPr>
                <w:sz w:val="20"/>
                <w:szCs w:val="20"/>
                <w:u w:val="single"/>
              </w:rPr>
              <w:t xml:space="preserve"> Queensland Ballet Jette Parker Young Artist</w:t>
            </w:r>
          </w:p>
          <w:p w14:paraId="52CBCA36" w14:textId="6A1D32DB" w:rsidR="317A828F" w:rsidRDefault="317A828F" w:rsidP="4F5A981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4F5A9816">
              <w:rPr>
                <w:b/>
                <w:bCs/>
                <w:sz w:val="20"/>
                <w:szCs w:val="20"/>
              </w:rPr>
              <w:t xml:space="preserve">Papillion, </w:t>
            </w:r>
            <w:r w:rsidRPr="4F5A9816">
              <w:rPr>
                <w:sz w:val="20"/>
                <w:szCs w:val="20"/>
              </w:rPr>
              <w:t>choreography Jack Lister</w:t>
            </w:r>
          </w:p>
          <w:p w14:paraId="672636C4" w14:textId="5DC89308" w:rsidR="3CBAE2C2" w:rsidRDefault="3CBAE2C2" w:rsidP="4F5A981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  <w:u w:val="single"/>
              </w:rPr>
            </w:pPr>
            <w:r w:rsidRPr="4F5A9816">
              <w:rPr>
                <w:b/>
                <w:bCs/>
                <w:sz w:val="20"/>
                <w:szCs w:val="20"/>
              </w:rPr>
              <w:t>Holberg Suite,</w:t>
            </w:r>
            <w:r w:rsidRPr="4F5A9816">
              <w:rPr>
                <w:sz w:val="20"/>
                <w:szCs w:val="20"/>
              </w:rPr>
              <w:t xml:space="preserve"> choreography Greg Horsman- P</w:t>
            </w:r>
            <w:r w:rsidR="0681F79B" w:rsidRPr="4F5A9816">
              <w:rPr>
                <w:sz w:val="20"/>
                <w:szCs w:val="20"/>
              </w:rPr>
              <w:t>rincipal Lady</w:t>
            </w:r>
          </w:p>
          <w:p w14:paraId="134171C1" w14:textId="7DE543C0" w:rsidR="7DC8A018" w:rsidRDefault="7DC8A018" w:rsidP="4F5A981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  <w:u w:val="single"/>
              </w:rPr>
            </w:pPr>
            <w:r w:rsidRPr="4F5A9816">
              <w:rPr>
                <w:b/>
                <w:bCs/>
                <w:sz w:val="20"/>
                <w:szCs w:val="20"/>
              </w:rPr>
              <w:t xml:space="preserve">Cinderella: My First Ballet, </w:t>
            </w:r>
            <w:r w:rsidRPr="4F5A9816">
              <w:rPr>
                <w:sz w:val="20"/>
                <w:szCs w:val="20"/>
              </w:rPr>
              <w:t>ch</w:t>
            </w:r>
            <w:r w:rsidR="379CD374" w:rsidRPr="4F5A9816">
              <w:rPr>
                <w:sz w:val="20"/>
                <w:szCs w:val="20"/>
              </w:rPr>
              <w:t>oreography Ben Stevenson OBE</w:t>
            </w:r>
            <w:r w:rsidR="788BC7E1" w:rsidRPr="4F5A9816">
              <w:rPr>
                <w:sz w:val="20"/>
                <w:szCs w:val="20"/>
              </w:rPr>
              <w:t>, staged by Matthew La</w:t>
            </w:r>
            <w:r w:rsidR="650320E1" w:rsidRPr="4F5A9816">
              <w:rPr>
                <w:sz w:val="20"/>
                <w:szCs w:val="20"/>
              </w:rPr>
              <w:t>w</w:t>
            </w:r>
            <w:r w:rsidR="788BC7E1" w:rsidRPr="4F5A9816">
              <w:rPr>
                <w:sz w:val="20"/>
                <w:szCs w:val="20"/>
              </w:rPr>
              <w:t>r</w:t>
            </w:r>
            <w:r w:rsidR="4FF9DF7A" w:rsidRPr="4F5A9816">
              <w:rPr>
                <w:sz w:val="20"/>
                <w:szCs w:val="20"/>
              </w:rPr>
              <w:t>e</w:t>
            </w:r>
            <w:r w:rsidR="788BC7E1" w:rsidRPr="4F5A9816">
              <w:rPr>
                <w:sz w:val="20"/>
                <w:szCs w:val="20"/>
              </w:rPr>
              <w:t>nce-</w:t>
            </w:r>
            <w:r w:rsidR="018A2642" w:rsidRPr="4F5A9816">
              <w:rPr>
                <w:sz w:val="20"/>
                <w:szCs w:val="20"/>
              </w:rPr>
              <w:t xml:space="preserve"> Cinderella, Fairy Godmother</w:t>
            </w:r>
            <w:r w:rsidR="4C799AF3" w:rsidRPr="4F5A9816">
              <w:rPr>
                <w:sz w:val="20"/>
                <w:szCs w:val="20"/>
              </w:rPr>
              <w:t xml:space="preserve"> and corps de ballet roles</w:t>
            </w:r>
          </w:p>
          <w:p w14:paraId="684B1F89" w14:textId="3D66436B" w:rsidR="7DC8A018" w:rsidRDefault="7DC8A018" w:rsidP="4F5A9816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</w:rPr>
            </w:pPr>
            <w:r w:rsidRPr="4F5A9816">
              <w:rPr>
                <w:b/>
                <w:bCs/>
                <w:sz w:val="20"/>
                <w:szCs w:val="20"/>
              </w:rPr>
              <w:t>Colossus</w:t>
            </w:r>
            <w:r w:rsidR="2CD5AFF3" w:rsidRPr="4F5A9816">
              <w:rPr>
                <w:b/>
                <w:bCs/>
                <w:sz w:val="20"/>
                <w:szCs w:val="20"/>
              </w:rPr>
              <w:t xml:space="preserve">, </w:t>
            </w:r>
            <w:r w:rsidR="2CD5AFF3" w:rsidRPr="4F5A9816">
              <w:rPr>
                <w:sz w:val="20"/>
                <w:szCs w:val="20"/>
              </w:rPr>
              <w:t>choreography Stephanie Lake- featured performer</w:t>
            </w:r>
          </w:p>
          <w:p w14:paraId="09087E9D" w14:textId="79E97FEC" w:rsidR="5212AA89" w:rsidRDefault="5212AA89" w:rsidP="4F5A9816">
            <w:pPr>
              <w:rPr>
                <w:sz w:val="20"/>
                <w:szCs w:val="20"/>
                <w:u w:val="single"/>
              </w:rPr>
            </w:pPr>
            <w:r w:rsidRPr="4F5A9816">
              <w:rPr>
                <w:sz w:val="20"/>
                <w:szCs w:val="20"/>
                <w:u w:val="single"/>
              </w:rPr>
              <w:t>(2023</w:t>
            </w:r>
            <w:r w:rsidR="16E9087C" w:rsidRPr="4F5A9816">
              <w:rPr>
                <w:sz w:val="20"/>
                <w:szCs w:val="20"/>
                <w:u w:val="single"/>
              </w:rPr>
              <w:t>)</w:t>
            </w:r>
          </w:p>
          <w:p w14:paraId="2C14E1F6" w14:textId="0C7653DE" w:rsidR="5212AA89" w:rsidRDefault="5212AA89" w:rsidP="4F5A9816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</w:rPr>
            </w:pPr>
            <w:r w:rsidRPr="4F5A9816">
              <w:rPr>
                <w:b/>
                <w:bCs/>
                <w:sz w:val="20"/>
                <w:szCs w:val="20"/>
              </w:rPr>
              <w:t>The Nutcracker,</w:t>
            </w:r>
            <w:r w:rsidRPr="4F5A9816">
              <w:rPr>
                <w:sz w:val="20"/>
                <w:szCs w:val="20"/>
              </w:rPr>
              <w:t xml:space="preserve"> choreography Ben Stevenson OBE-</w:t>
            </w:r>
            <w:r w:rsidRPr="4F5A9816">
              <w:rPr>
                <w:b/>
                <w:bCs/>
                <w:sz w:val="20"/>
                <w:szCs w:val="20"/>
              </w:rPr>
              <w:t xml:space="preserve"> </w:t>
            </w:r>
            <w:r w:rsidRPr="4F5A9816">
              <w:rPr>
                <w:sz w:val="20"/>
                <w:szCs w:val="20"/>
              </w:rPr>
              <w:t>Flower, Snowflake, Parent</w:t>
            </w:r>
            <w:r w:rsidR="541AD9C6" w:rsidRPr="4F5A9816">
              <w:rPr>
                <w:sz w:val="20"/>
                <w:szCs w:val="20"/>
              </w:rPr>
              <w:t>, Rat and Cook</w:t>
            </w:r>
          </w:p>
          <w:p w14:paraId="42DE6F02" w14:textId="2703608D" w:rsidR="00DB39F5" w:rsidRDefault="327C0C44" w:rsidP="4F5A9816">
            <w:pPr>
              <w:rPr>
                <w:sz w:val="20"/>
                <w:szCs w:val="20"/>
                <w:u w:val="single"/>
              </w:rPr>
            </w:pPr>
            <w:r w:rsidRPr="4F5A9816">
              <w:rPr>
                <w:sz w:val="20"/>
                <w:szCs w:val="20"/>
                <w:u w:val="single"/>
              </w:rPr>
              <w:t>(2022)</w:t>
            </w:r>
          </w:p>
          <w:p w14:paraId="479BD691" w14:textId="3B3FB245" w:rsidR="00E13317" w:rsidRPr="0027776D" w:rsidRDefault="3ABDBCC0" w:rsidP="4F5A9816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0"/>
                <w:szCs w:val="20"/>
              </w:rPr>
            </w:pPr>
            <w:r w:rsidRPr="4F5A9816">
              <w:rPr>
                <w:b/>
                <w:bCs/>
                <w:sz w:val="20"/>
                <w:szCs w:val="20"/>
              </w:rPr>
              <w:t xml:space="preserve">Manon, </w:t>
            </w:r>
            <w:r w:rsidRPr="4F5A9816">
              <w:rPr>
                <w:sz w:val="20"/>
                <w:szCs w:val="20"/>
              </w:rPr>
              <w:t>choreography</w:t>
            </w:r>
            <w:r w:rsidRPr="4F5A9816">
              <w:rPr>
                <w:b/>
                <w:bCs/>
                <w:sz w:val="20"/>
                <w:szCs w:val="20"/>
              </w:rPr>
              <w:t xml:space="preserve"> </w:t>
            </w:r>
            <w:r w:rsidRPr="4F5A9816">
              <w:rPr>
                <w:sz w:val="20"/>
                <w:szCs w:val="20"/>
              </w:rPr>
              <w:t>Sir Kenneth MacMil</w:t>
            </w:r>
            <w:r w:rsidR="19CD193A" w:rsidRPr="4F5A9816">
              <w:rPr>
                <w:sz w:val="20"/>
                <w:szCs w:val="20"/>
              </w:rPr>
              <w:t>l</w:t>
            </w:r>
            <w:r w:rsidRPr="4F5A9816">
              <w:rPr>
                <w:sz w:val="20"/>
                <w:szCs w:val="20"/>
              </w:rPr>
              <w:t>an</w:t>
            </w:r>
            <w:r w:rsidR="19CD193A" w:rsidRPr="4F5A9816">
              <w:rPr>
                <w:sz w:val="20"/>
                <w:szCs w:val="20"/>
              </w:rPr>
              <w:t xml:space="preserve">- </w:t>
            </w:r>
            <w:r w:rsidR="4B3CF2AC" w:rsidRPr="4F5A9816">
              <w:rPr>
                <w:sz w:val="20"/>
                <w:szCs w:val="20"/>
              </w:rPr>
              <w:t>Beggar and Harlot</w:t>
            </w:r>
          </w:p>
          <w:p w14:paraId="39427F57" w14:textId="16AA18A9" w:rsidR="00DB39F5" w:rsidRPr="00DB39F5" w:rsidRDefault="327C0C44" w:rsidP="4F5A9816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0"/>
                <w:szCs w:val="20"/>
              </w:rPr>
            </w:pPr>
            <w:r w:rsidRPr="4F5A9816">
              <w:rPr>
                <w:b/>
                <w:bCs/>
                <w:sz w:val="20"/>
                <w:szCs w:val="20"/>
              </w:rPr>
              <w:t xml:space="preserve">Peter and the Wolf, </w:t>
            </w:r>
            <w:r w:rsidRPr="4F5A9816">
              <w:rPr>
                <w:sz w:val="20"/>
                <w:szCs w:val="20"/>
              </w:rPr>
              <w:t>choreography Greg Horseman- Bird and Scout</w:t>
            </w:r>
          </w:p>
          <w:p w14:paraId="35FE57D8" w14:textId="4DE4B66D" w:rsidR="00B05FCF" w:rsidRPr="00D307E8" w:rsidRDefault="638462BD" w:rsidP="4F5A9816">
            <w:pPr>
              <w:rPr>
                <w:sz w:val="20"/>
                <w:szCs w:val="20"/>
                <w:u w:val="single"/>
              </w:rPr>
            </w:pPr>
            <w:r w:rsidRPr="4F5A9816">
              <w:rPr>
                <w:sz w:val="20"/>
                <w:szCs w:val="20"/>
                <w:u w:val="single"/>
              </w:rPr>
              <w:t>(2015-2018)</w:t>
            </w:r>
          </w:p>
          <w:p w14:paraId="68512566" w14:textId="06DA2FFE" w:rsidR="00DB39F5" w:rsidRPr="00DB39F5" w:rsidRDefault="075918F8" w:rsidP="4F5A9816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4F5A9816">
              <w:rPr>
                <w:b/>
                <w:bCs/>
                <w:sz w:val="20"/>
                <w:szCs w:val="20"/>
              </w:rPr>
              <w:t xml:space="preserve">The </w:t>
            </w:r>
            <w:r w:rsidR="1B2297B7" w:rsidRPr="4F5A9816">
              <w:rPr>
                <w:b/>
                <w:bCs/>
                <w:sz w:val="20"/>
                <w:szCs w:val="20"/>
              </w:rPr>
              <w:t>Nutcracker</w:t>
            </w:r>
            <w:r w:rsidR="026493E2" w:rsidRPr="4F5A9816">
              <w:rPr>
                <w:b/>
                <w:bCs/>
                <w:sz w:val="20"/>
                <w:szCs w:val="20"/>
              </w:rPr>
              <w:t xml:space="preserve">, </w:t>
            </w:r>
            <w:r w:rsidR="026493E2" w:rsidRPr="4F5A9816">
              <w:rPr>
                <w:sz w:val="20"/>
                <w:szCs w:val="20"/>
              </w:rPr>
              <w:t>choreograph</w:t>
            </w:r>
            <w:r w:rsidR="5846D0CA" w:rsidRPr="4F5A9816">
              <w:rPr>
                <w:sz w:val="20"/>
                <w:szCs w:val="20"/>
              </w:rPr>
              <w:t>y</w:t>
            </w:r>
            <w:r w:rsidR="026493E2" w:rsidRPr="4F5A9816">
              <w:rPr>
                <w:sz w:val="20"/>
                <w:szCs w:val="20"/>
              </w:rPr>
              <w:t xml:space="preserve"> Ben Stevenson OBE</w:t>
            </w:r>
            <w:r w:rsidR="3FB91395" w:rsidRPr="4F5A9816">
              <w:rPr>
                <w:sz w:val="20"/>
                <w:szCs w:val="20"/>
              </w:rPr>
              <w:t>- s</w:t>
            </w:r>
            <w:r w:rsidR="1B2297B7" w:rsidRPr="4F5A9816">
              <w:rPr>
                <w:sz w:val="20"/>
                <w:szCs w:val="20"/>
              </w:rPr>
              <w:t>upernumerary</w:t>
            </w:r>
            <w:r w:rsidR="0B269B1B" w:rsidRPr="4F5A9816">
              <w:rPr>
                <w:sz w:val="20"/>
                <w:szCs w:val="20"/>
              </w:rPr>
              <w:t xml:space="preserve"> </w:t>
            </w:r>
            <w:r w:rsidR="6DC37C4E" w:rsidRPr="4F5A9816">
              <w:rPr>
                <w:sz w:val="20"/>
                <w:szCs w:val="20"/>
              </w:rPr>
              <w:t>roles</w:t>
            </w:r>
          </w:p>
          <w:p w14:paraId="08027588" w14:textId="77777777" w:rsidR="006771E5" w:rsidRDefault="006771E5" w:rsidP="4F5A9816">
            <w:pPr>
              <w:rPr>
                <w:b/>
                <w:bCs/>
                <w:sz w:val="20"/>
                <w:szCs w:val="20"/>
              </w:rPr>
            </w:pPr>
          </w:p>
          <w:p w14:paraId="46F7F410" w14:textId="167A1988" w:rsidR="006771E5" w:rsidRPr="00A427B3" w:rsidRDefault="5E6C95F7" w:rsidP="4F5A9816">
            <w:pPr>
              <w:pStyle w:val="Heading2"/>
              <w:rPr>
                <w:sz w:val="26"/>
              </w:rPr>
            </w:pPr>
            <w:r w:rsidRPr="4F5A9816">
              <w:rPr>
                <w:sz w:val="26"/>
              </w:rPr>
              <w:t>Performance experience</w:t>
            </w:r>
          </w:p>
          <w:p w14:paraId="45F5BF21" w14:textId="49EF3291" w:rsidR="4F5A9816" w:rsidRDefault="4F5A9816" w:rsidP="4F5A9816"/>
          <w:p w14:paraId="31CA1290" w14:textId="0280B5FE" w:rsidR="7C87065D" w:rsidRDefault="7C87065D" w:rsidP="4F5A9816">
            <w:pPr>
              <w:rPr>
                <w:b/>
                <w:bCs/>
                <w:sz w:val="22"/>
              </w:rPr>
            </w:pPr>
            <w:r w:rsidRPr="4F5A9816">
              <w:rPr>
                <w:b/>
                <w:bCs/>
                <w:sz w:val="22"/>
              </w:rPr>
              <w:t>Queensland Ballet Academy</w:t>
            </w:r>
            <w:r w:rsidR="190C74AB" w:rsidRPr="4F5A9816">
              <w:rPr>
                <w:b/>
                <w:bCs/>
                <w:sz w:val="22"/>
              </w:rPr>
              <w:t>:</w:t>
            </w:r>
          </w:p>
          <w:p w14:paraId="647CE69B" w14:textId="1B271FDF" w:rsidR="0099497F" w:rsidRPr="00F32BBF" w:rsidRDefault="00087678" w:rsidP="00F32BBF">
            <w:pPr>
              <w:rPr>
                <w:sz w:val="20"/>
                <w:szCs w:val="24"/>
              </w:rPr>
            </w:pPr>
            <w:r w:rsidRPr="009D0F2D">
              <w:rPr>
                <w:sz w:val="20"/>
                <w:szCs w:val="24"/>
              </w:rPr>
              <w:t>(2023)</w:t>
            </w:r>
          </w:p>
          <w:p w14:paraId="19686E58" w14:textId="68D968B7" w:rsidR="00087678" w:rsidRDefault="00CD58BD" w:rsidP="00087678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4"/>
              </w:rPr>
            </w:pPr>
            <w:r w:rsidRPr="00CD58BD">
              <w:rPr>
                <w:b/>
                <w:bCs/>
                <w:sz w:val="20"/>
                <w:szCs w:val="24"/>
              </w:rPr>
              <w:t>Le Nouveau Classique</w:t>
            </w:r>
            <w:r w:rsidR="009F6A14">
              <w:rPr>
                <w:b/>
                <w:bCs/>
                <w:sz w:val="20"/>
                <w:szCs w:val="24"/>
              </w:rPr>
              <w:t xml:space="preserve">, </w:t>
            </w:r>
            <w:r w:rsidR="009F6A14" w:rsidRPr="00302D4A">
              <w:rPr>
                <w:sz w:val="20"/>
                <w:szCs w:val="24"/>
              </w:rPr>
              <w:t>choreography Paul Boyd</w:t>
            </w:r>
            <w:r w:rsidR="00302D4A" w:rsidRPr="00302D4A">
              <w:rPr>
                <w:sz w:val="20"/>
                <w:szCs w:val="24"/>
              </w:rPr>
              <w:t>- Principal Lady</w:t>
            </w:r>
          </w:p>
          <w:p w14:paraId="3EBFA224" w14:textId="2B357715" w:rsidR="002F2536" w:rsidRPr="00954412" w:rsidRDefault="00F71BF8" w:rsidP="00087678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4"/>
              </w:rPr>
            </w:pPr>
            <w:r>
              <w:rPr>
                <w:b/>
                <w:bCs/>
                <w:sz w:val="20"/>
                <w:szCs w:val="24"/>
              </w:rPr>
              <w:t xml:space="preserve">Penned, </w:t>
            </w:r>
            <w:r w:rsidRPr="00EB7EBC">
              <w:rPr>
                <w:sz w:val="20"/>
                <w:szCs w:val="24"/>
              </w:rPr>
              <w:t xml:space="preserve">choreography Paul Boyd- </w:t>
            </w:r>
            <w:r w:rsidR="00954412" w:rsidRPr="00EB7EBC">
              <w:rPr>
                <w:sz w:val="20"/>
                <w:szCs w:val="24"/>
              </w:rPr>
              <w:t>The Poet</w:t>
            </w:r>
          </w:p>
          <w:p w14:paraId="7C98768A" w14:textId="627708D5" w:rsidR="00954412" w:rsidRPr="00D32D3B" w:rsidRDefault="00954412" w:rsidP="00087678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4"/>
              </w:rPr>
            </w:pPr>
            <w:r>
              <w:rPr>
                <w:b/>
                <w:bCs/>
                <w:sz w:val="20"/>
                <w:szCs w:val="24"/>
              </w:rPr>
              <w:t xml:space="preserve">Swarm, </w:t>
            </w:r>
            <w:r w:rsidRPr="00EB7EBC">
              <w:rPr>
                <w:sz w:val="20"/>
                <w:szCs w:val="24"/>
              </w:rPr>
              <w:t>choreography Grant Aris</w:t>
            </w:r>
            <w:r w:rsidR="002329B1" w:rsidRPr="00EB7EBC">
              <w:rPr>
                <w:sz w:val="20"/>
                <w:szCs w:val="24"/>
              </w:rPr>
              <w:t xml:space="preserve">- </w:t>
            </w:r>
            <w:r w:rsidR="003A659E" w:rsidRPr="00EB7EBC">
              <w:rPr>
                <w:sz w:val="20"/>
                <w:szCs w:val="24"/>
              </w:rPr>
              <w:t>Lead Pas De Deux</w:t>
            </w:r>
          </w:p>
          <w:p w14:paraId="2FB07211" w14:textId="69239721" w:rsidR="00D32D3B" w:rsidRDefault="002B7CBB" w:rsidP="00087678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4"/>
              </w:rPr>
            </w:pPr>
            <w:r>
              <w:rPr>
                <w:b/>
                <w:bCs/>
                <w:sz w:val="20"/>
                <w:szCs w:val="24"/>
              </w:rPr>
              <w:t xml:space="preserve">The </w:t>
            </w:r>
            <w:r w:rsidR="00D32D3B">
              <w:rPr>
                <w:b/>
                <w:bCs/>
                <w:sz w:val="20"/>
                <w:szCs w:val="24"/>
              </w:rPr>
              <w:t>Poetic Tantrum</w:t>
            </w:r>
            <w:r>
              <w:rPr>
                <w:b/>
                <w:bCs/>
                <w:sz w:val="20"/>
                <w:szCs w:val="24"/>
              </w:rPr>
              <w:t>s</w:t>
            </w:r>
            <w:r w:rsidR="00B02640">
              <w:rPr>
                <w:b/>
                <w:bCs/>
                <w:sz w:val="20"/>
                <w:szCs w:val="24"/>
              </w:rPr>
              <w:t xml:space="preserve">, </w:t>
            </w:r>
            <w:r w:rsidR="00B02640" w:rsidRPr="00EB7EBC">
              <w:rPr>
                <w:sz w:val="20"/>
                <w:szCs w:val="24"/>
              </w:rPr>
              <w:t>choreography Ame</w:t>
            </w:r>
            <w:r w:rsidR="00EB7EBC" w:rsidRPr="00EB7EBC">
              <w:rPr>
                <w:sz w:val="20"/>
                <w:szCs w:val="24"/>
              </w:rPr>
              <w:t>lia Waller- corps de ballet</w:t>
            </w:r>
          </w:p>
          <w:p w14:paraId="3969A10B" w14:textId="0DABCC6E" w:rsidR="00C51C97" w:rsidRPr="00302D4A" w:rsidRDefault="00530234" w:rsidP="00087678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4"/>
              </w:rPr>
            </w:pPr>
            <w:r>
              <w:rPr>
                <w:b/>
                <w:bCs/>
                <w:sz w:val="20"/>
                <w:szCs w:val="24"/>
              </w:rPr>
              <w:t>Chaplin</w:t>
            </w:r>
            <w:r w:rsidR="008C437A">
              <w:rPr>
                <w:b/>
                <w:bCs/>
                <w:sz w:val="20"/>
                <w:szCs w:val="24"/>
              </w:rPr>
              <w:t xml:space="preserve"> </w:t>
            </w:r>
            <w:r w:rsidR="0024000D">
              <w:rPr>
                <w:b/>
                <w:bCs/>
                <w:sz w:val="20"/>
                <w:szCs w:val="24"/>
              </w:rPr>
              <w:t>excerpt</w:t>
            </w:r>
            <w:r>
              <w:rPr>
                <w:sz w:val="20"/>
                <w:szCs w:val="24"/>
              </w:rPr>
              <w:t xml:space="preserve">, choreography </w:t>
            </w:r>
            <w:r w:rsidR="008C437A">
              <w:rPr>
                <w:sz w:val="20"/>
                <w:szCs w:val="24"/>
              </w:rPr>
              <w:t>Mario Schroeder</w:t>
            </w:r>
            <w:r w:rsidR="0024000D">
              <w:rPr>
                <w:sz w:val="20"/>
                <w:szCs w:val="24"/>
              </w:rPr>
              <w:t>- corps de ballet</w:t>
            </w:r>
          </w:p>
          <w:p w14:paraId="58265D54" w14:textId="6EE0B682" w:rsidR="0086187B" w:rsidRDefault="005B4736" w:rsidP="00C01BC6">
            <w:pPr>
              <w:rPr>
                <w:sz w:val="20"/>
                <w:szCs w:val="24"/>
                <w:u w:val="single"/>
              </w:rPr>
            </w:pPr>
            <w:r w:rsidRPr="00A12334">
              <w:rPr>
                <w:sz w:val="20"/>
                <w:szCs w:val="24"/>
                <w:u w:val="single"/>
              </w:rPr>
              <w:t>(2022)</w:t>
            </w:r>
          </w:p>
          <w:p w14:paraId="3F76EE4C" w14:textId="4259DA05" w:rsidR="003D6327" w:rsidRPr="003D6327" w:rsidRDefault="000E0030" w:rsidP="0048596B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4"/>
              </w:rPr>
            </w:pPr>
            <w:r w:rsidRPr="00700F49">
              <w:rPr>
                <w:b/>
                <w:bCs/>
                <w:sz w:val="20"/>
                <w:szCs w:val="24"/>
              </w:rPr>
              <w:t>The Voyager</w:t>
            </w:r>
            <w:r>
              <w:rPr>
                <w:sz w:val="20"/>
                <w:szCs w:val="24"/>
              </w:rPr>
              <w:t xml:space="preserve">, choreography Natalie Weir </w:t>
            </w:r>
            <w:r w:rsidR="00D8413C">
              <w:rPr>
                <w:sz w:val="20"/>
                <w:szCs w:val="24"/>
              </w:rPr>
              <w:t>–</w:t>
            </w:r>
            <w:r>
              <w:rPr>
                <w:sz w:val="20"/>
                <w:szCs w:val="24"/>
              </w:rPr>
              <w:t xml:space="preserve"> </w:t>
            </w:r>
            <w:r w:rsidR="00D8413C">
              <w:rPr>
                <w:sz w:val="20"/>
                <w:szCs w:val="24"/>
              </w:rPr>
              <w:t xml:space="preserve">Backpack </w:t>
            </w:r>
            <w:r w:rsidR="00700F49">
              <w:rPr>
                <w:sz w:val="20"/>
                <w:szCs w:val="24"/>
              </w:rPr>
              <w:t>Pas De Deux and Lead Flower</w:t>
            </w:r>
          </w:p>
          <w:p w14:paraId="3B87E444" w14:textId="2B71953C" w:rsidR="00911451" w:rsidRPr="00911451" w:rsidRDefault="00911451" w:rsidP="0048596B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4"/>
              </w:rPr>
            </w:pPr>
            <w:r w:rsidRPr="003D6327">
              <w:rPr>
                <w:b/>
                <w:bCs/>
                <w:sz w:val="20"/>
                <w:szCs w:val="24"/>
              </w:rPr>
              <w:t>Williow</w:t>
            </w:r>
            <w:r>
              <w:rPr>
                <w:sz w:val="20"/>
                <w:szCs w:val="24"/>
              </w:rPr>
              <w:t xml:space="preserve">, choreography Natalie Weir- </w:t>
            </w:r>
            <w:r w:rsidR="003D6327">
              <w:rPr>
                <w:sz w:val="20"/>
                <w:szCs w:val="24"/>
              </w:rPr>
              <w:t>Main Pas De Deux</w:t>
            </w:r>
          </w:p>
          <w:p w14:paraId="4C329F5C" w14:textId="28AE232B" w:rsidR="00813998" w:rsidRPr="0048596B" w:rsidRDefault="00616AE9" w:rsidP="0048596B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4"/>
              </w:rPr>
            </w:pPr>
            <w:r w:rsidRPr="0048596B">
              <w:rPr>
                <w:b/>
                <w:bCs/>
                <w:sz w:val="20"/>
                <w:szCs w:val="24"/>
              </w:rPr>
              <w:t>Le Nouveau Classique</w:t>
            </w:r>
            <w:r w:rsidR="00E95171" w:rsidRPr="0048596B">
              <w:rPr>
                <w:sz w:val="20"/>
                <w:szCs w:val="24"/>
              </w:rPr>
              <w:t>, chorography Paul Boyd- Soloist</w:t>
            </w:r>
          </w:p>
          <w:p w14:paraId="29298C5F" w14:textId="55B60F89" w:rsidR="000C370F" w:rsidRPr="00A12334" w:rsidRDefault="000C370F" w:rsidP="000C370F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 xml:space="preserve">Holberg Suite, </w:t>
            </w:r>
            <w:r w:rsidR="00D80633" w:rsidRPr="00A12334">
              <w:rPr>
                <w:sz w:val="20"/>
                <w:szCs w:val="24"/>
              </w:rPr>
              <w:t>choreography</w:t>
            </w:r>
            <w:r w:rsidRPr="00A12334">
              <w:rPr>
                <w:sz w:val="20"/>
                <w:szCs w:val="24"/>
              </w:rPr>
              <w:t xml:space="preserve"> Greg Horsman -</w:t>
            </w:r>
            <w:r w:rsidRPr="00A12334">
              <w:rPr>
                <w:b/>
                <w:bCs/>
                <w:sz w:val="20"/>
                <w:szCs w:val="24"/>
              </w:rPr>
              <w:t xml:space="preserve"> </w:t>
            </w:r>
            <w:r w:rsidRPr="00A12334">
              <w:rPr>
                <w:sz w:val="20"/>
                <w:szCs w:val="24"/>
              </w:rPr>
              <w:t>Principal Lady</w:t>
            </w:r>
          </w:p>
          <w:p w14:paraId="2A48AF4D" w14:textId="77777777" w:rsidR="000C370F" w:rsidRPr="00A12334" w:rsidRDefault="000C370F" w:rsidP="000C370F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 xml:space="preserve">Mil Besos, </w:t>
            </w:r>
            <w:r w:rsidRPr="00A12334">
              <w:rPr>
                <w:sz w:val="20"/>
                <w:szCs w:val="24"/>
              </w:rPr>
              <w:t>choreography Amelia Waller - corps de ballet</w:t>
            </w:r>
          </w:p>
          <w:p w14:paraId="606260A2" w14:textId="0F683D8A" w:rsidR="00C77300" w:rsidRPr="00A12334" w:rsidRDefault="000C370F" w:rsidP="00C77300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 xml:space="preserve">A Twist of Broadway, </w:t>
            </w:r>
            <w:r w:rsidRPr="00A12334">
              <w:rPr>
                <w:sz w:val="20"/>
                <w:szCs w:val="24"/>
              </w:rPr>
              <w:t>choreography Paul Boyd – Soloist</w:t>
            </w:r>
          </w:p>
          <w:p w14:paraId="2D1C653A" w14:textId="30603E52" w:rsidR="00032DFD" w:rsidRPr="00A12334" w:rsidRDefault="009A52B6" w:rsidP="00C77300">
            <w:pPr>
              <w:rPr>
                <w:sz w:val="20"/>
                <w:szCs w:val="24"/>
                <w:u w:val="single"/>
              </w:rPr>
            </w:pPr>
            <w:r w:rsidRPr="00A12334">
              <w:rPr>
                <w:sz w:val="20"/>
                <w:szCs w:val="24"/>
                <w:u w:val="single"/>
              </w:rPr>
              <w:t>(2021)</w:t>
            </w:r>
          </w:p>
          <w:p w14:paraId="5EC32930" w14:textId="33C8585D" w:rsidR="00032DFD" w:rsidRPr="00A12334" w:rsidRDefault="00032DFD" w:rsidP="00032DFD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 xml:space="preserve">Echo of Reflection, </w:t>
            </w:r>
            <w:r w:rsidRPr="00A12334">
              <w:rPr>
                <w:sz w:val="20"/>
                <w:szCs w:val="24"/>
              </w:rPr>
              <w:t>choreographed by Paul Boyd</w:t>
            </w:r>
          </w:p>
          <w:p w14:paraId="021105D2" w14:textId="23AC0B94" w:rsidR="00433909" w:rsidRPr="00A12334" w:rsidRDefault="00774674" w:rsidP="2AABF3AB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</w:rPr>
            </w:pPr>
            <w:r w:rsidRPr="2AABF3AB">
              <w:rPr>
                <w:b/>
                <w:bCs/>
                <w:sz w:val="20"/>
                <w:szCs w:val="20"/>
              </w:rPr>
              <w:t xml:space="preserve">Diaspora, </w:t>
            </w:r>
            <w:r w:rsidRPr="2AABF3AB">
              <w:rPr>
                <w:sz w:val="20"/>
                <w:szCs w:val="20"/>
              </w:rPr>
              <w:t>choreography Louise Deleur</w:t>
            </w:r>
          </w:p>
          <w:p w14:paraId="05A48D11" w14:textId="17C6E266" w:rsidR="00433909" w:rsidRPr="00A12334" w:rsidRDefault="00433909" w:rsidP="2AABF3AB">
            <w:pPr>
              <w:rPr>
                <w:sz w:val="20"/>
                <w:szCs w:val="20"/>
                <w:u w:val="single"/>
              </w:rPr>
            </w:pPr>
            <w:r w:rsidRPr="2AABF3AB">
              <w:rPr>
                <w:sz w:val="20"/>
                <w:szCs w:val="20"/>
                <w:u w:val="single"/>
              </w:rPr>
              <w:t>(2020</w:t>
            </w:r>
            <w:r w:rsidR="0064586B" w:rsidRPr="2AABF3AB">
              <w:rPr>
                <w:sz w:val="20"/>
                <w:szCs w:val="20"/>
                <w:u w:val="single"/>
              </w:rPr>
              <w:t>)</w:t>
            </w:r>
          </w:p>
          <w:p w14:paraId="1B3F8586" w14:textId="4A78E2D9" w:rsidR="44C69B6D" w:rsidRDefault="44C69B6D" w:rsidP="4F5A9816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4F5A9816">
              <w:rPr>
                <w:b/>
                <w:bCs/>
                <w:sz w:val="20"/>
                <w:szCs w:val="20"/>
              </w:rPr>
              <w:t xml:space="preserve">The </w:t>
            </w:r>
            <w:r w:rsidR="21606A95" w:rsidRPr="4F5A9816">
              <w:rPr>
                <w:b/>
                <w:bCs/>
                <w:sz w:val="20"/>
                <w:szCs w:val="20"/>
              </w:rPr>
              <w:t>Nutcracker</w:t>
            </w:r>
            <w:r w:rsidRPr="4F5A9816">
              <w:rPr>
                <w:b/>
                <w:bCs/>
                <w:sz w:val="20"/>
                <w:szCs w:val="20"/>
              </w:rPr>
              <w:t>-</w:t>
            </w:r>
            <w:r w:rsidR="21606A95" w:rsidRPr="4F5A9816">
              <w:rPr>
                <w:b/>
                <w:bCs/>
                <w:sz w:val="20"/>
                <w:szCs w:val="20"/>
              </w:rPr>
              <w:t>Waltz of the Flowers</w:t>
            </w:r>
            <w:r w:rsidR="21606A95" w:rsidRPr="4F5A9816">
              <w:rPr>
                <w:sz w:val="20"/>
                <w:szCs w:val="20"/>
              </w:rPr>
              <w:t>, choreograp</w:t>
            </w:r>
            <w:r w:rsidR="744C796A" w:rsidRPr="4F5A9816">
              <w:rPr>
                <w:sz w:val="20"/>
                <w:szCs w:val="20"/>
              </w:rPr>
              <w:t>hy</w:t>
            </w:r>
            <w:r w:rsidR="21606A95" w:rsidRPr="4F5A9816">
              <w:rPr>
                <w:sz w:val="20"/>
                <w:szCs w:val="20"/>
              </w:rPr>
              <w:t xml:space="preserve"> Be</w:t>
            </w:r>
            <w:r w:rsidR="675CB77D" w:rsidRPr="4F5A9816">
              <w:rPr>
                <w:sz w:val="20"/>
                <w:szCs w:val="20"/>
              </w:rPr>
              <w:t xml:space="preserve">n </w:t>
            </w:r>
            <w:r w:rsidR="21606A95" w:rsidRPr="4F5A9816">
              <w:rPr>
                <w:sz w:val="20"/>
                <w:szCs w:val="20"/>
              </w:rPr>
              <w:t xml:space="preserve">Stevenson OBE </w:t>
            </w:r>
          </w:p>
          <w:p w14:paraId="6A43AD86" w14:textId="63A64E39" w:rsidR="0063732C" w:rsidRPr="00A12334" w:rsidRDefault="0063732C" w:rsidP="0063732C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lastRenderedPageBreak/>
              <w:t xml:space="preserve">The Little Humpbacked Horse, Frescoes, </w:t>
            </w:r>
            <w:r w:rsidRPr="00A12334">
              <w:rPr>
                <w:sz w:val="20"/>
                <w:szCs w:val="24"/>
              </w:rPr>
              <w:t>choreography Arthur Saint-Léons</w:t>
            </w:r>
          </w:p>
          <w:p w14:paraId="0C5EBCC8" w14:textId="7A15951B" w:rsidR="005F288A" w:rsidRPr="00A12334" w:rsidRDefault="00BB2D1E" w:rsidP="00A12334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 xml:space="preserve">Borders, </w:t>
            </w:r>
            <w:r w:rsidRPr="00A12334">
              <w:rPr>
                <w:sz w:val="20"/>
                <w:szCs w:val="24"/>
              </w:rPr>
              <w:t>choreography Louise De</w:t>
            </w:r>
            <w:r w:rsidR="00B40AB0" w:rsidRPr="00A12334">
              <w:rPr>
                <w:sz w:val="20"/>
                <w:szCs w:val="24"/>
              </w:rPr>
              <w:t>l</w:t>
            </w:r>
            <w:r w:rsidRPr="00A12334">
              <w:rPr>
                <w:sz w:val="20"/>
                <w:szCs w:val="24"/>
              </w:rPr>
              <w:t>eu</w:t>
            </w:r>
            <w:r w:rsidR="00B40AB0" w:rsidRPr="00A12334">
              <w:rPr>
                <w:sz w:val="20"/>
                <w:szCs w:val="24"/>
              </w:rPr>
              <w:t xml:space="preserve">r </w:t>
            </w:r>
          </w:p>
          <w:p w14:paraId="4164F06E" w14:textId="715158F2" w:rsidR="0063732C" w:rsidRPr="00A12334" w:rsidRDefault="005F288A" w:rsidP="0063732C">
            <w:pPr>
              <w:rPr>
                <w:sz w:val="20"/>
                <w:szCs w:val="24"/>
                <w:u w:val="single"/>
              </w:rPr>
            </w:pPr>
            <w:r w:rsidRPr="00A12334">
              <w:rPr>
                <w:sz w:val="20"/>
                <w:szCs w:val="24"/>
                <w:u w:val="single"/>
              </w:rPr>
              <w:t>(</w:t>
            </w:r>
            <w:r w:rsidR="0063732C" w:rsidRPr="00A12334">
              <w:rPr>
                <w:sz w:val="20"/>
                <w:szCs w:val="24"/>
                <w:u w:val="single"/>
              </w:rPr>
              <w:t>2019</w:t>
            </w:r>
            <w:r w:rsidRPr="00A12334">
              <w:rPr>
                <w:sz w:val="20"/>
                <w:szCs w:val="24"/>
                <w:u w:val="single"/>
              </w:rPr>
              <w:t>)</w:t>
            </w:r>
          </w:p>
          <w:p w14:paraId="2675EC44" w14:textId="77777777" w:rsidR="00D251EE" w:rsidRPr="00A12334" w:rsidRDefault="0063732C" w:rsidP="0063732C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 xml:space="preserve">Les Sylphides, </w:t>
            </w:r>
            <w:r w:rsidR="005F288A" w:rsidRPr="00A12334">
              <w:rPr>
                <w:sz w:val="20"/>
                <w:szCs w:val="24"/>
              </w:rPr>
              <w:t xml:space="preserve">choreography </w:t>
            </w:r>
            <w:r w:rsidRPr="00A12334">
              <w:rPr>
                <w:sz w:val="20"/>
                <w:szCs w:val="24"/>
              </w:rPr>
              <w:t>Marius Petipa – corps de ballet</w:t>
            </w:r>
          </w:p>
          <w:p w14:paraId="00E429A7" w14:textId="4988F6EE" w:rsidR="00433909" w:rsidRPr="00A12334" w:rsidRDefault="0063732C" w:rsidP="0063732C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 xml:space="preserve">Napoli, Tarantella, </w:t>
            </w:r>
            <w:r w:rsidRPr="00A12334">
              <w:rPr>
                <w:sz w:val="20"/>
                <w:szCs w:val="24"/>
              </w:rPr>
              <w:t>choreography August Bournonville</w:t>
            </w:r>
          </w:p>
          <w:p w14:paraId="2C89A33B" w14:textId="36C9BCA3" w:rsidR="002D231C" w:rsidRPr="00A12334" w:rsidRDefault="002D231C" w:rsidP="0063732C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>Marc</w:t>
            </w:r>
            <w:r w:rsidR="003E3255" w:rsidRPr="00A12334">
              <w:rPr>
                <w:b/>
                <w:bCs/>
                <w:sz w:val="20"/>
                <w:szCs w:val="24"/>
              </w:rPr>
              <w:t xml:space="preserve">ha, </w:t>
            </w:r>
            <w:r w:rsidR="003E3255" w:rsidRPr="00A12334">
              <w:rPr>
                <w:sz w:val="20"/>
                <w:szCs w:val="24"/>
              </w:rPr>
              <w:t>choreography Louise Deleur</w:t>
            </w:r>
          </w:p>
          <w:p w14:paraId="084CBB09" w14:textId="2827655C" w:rsidR="006225E8" w:rsidRDefault="006225E8" w:rsidP="00A802A3">
            <w:pPr>
              <w:rPr>
                <w:b/>
                <w:bCs/>
                <w:sz w:val="24"/>
                <w:szCs w:val="32"/>
              </w:rPr>
            </w:pPr>
          </w:p>
          <w:p w14:paraId="340E1588" w14:textId="3E16652C" w:rsidR="00A427B3" w:rsidRPr="004F2025" w:rsidRDefault="4EF8F7F5" w:rsidP="4F5A9816">
            <w:pPr>
              <w:rPr>
                <w:b/>
                <w:bCs/>
                <w:sz w:val="22"/>
              </w:rPr>
            </w:pPr>
            <w:r w:rsidRPr="4F5A9816">
              <w:rPr>
                <w:b/>
                <w:bCs/>
                <w:sz w:val="22"/>
              </w:rPr>
              <w:t>Ballet Theatre of Queensland</w:t>
            </w:r>
            <w:r w:rsidR="0352F373" w:rsidRPr="4F5A9816">
              <w:rPr>
                <w:b/>
                <w:bCs/>
                <w:sz w:val="22"/>
              </w:rPr>
              <w:t>:</w:t>
            </w:r>
          </w:p>
          <w:p w14:paraId="66B589AE" w14:textId="0E6BBB2D" w:rsidR="00A802A3" w:rsidRPr="00A12334" w:rsidRDefault="00FF51F6" w:rsidP="00A802A3">
            <w:pPr>
              <w:rPr>
                <w:sz w:val="20"/>
                <w:szCs w:val="24"/>
                <w:u w:val="single"/>
              </w:rPr>
            </w:pPr>
            <w:r w:rsidRPr="00A12334">
              <w:rPr>
                <w:sz w:val="20"/>
                <w:szCs w:val="24"/>
                <w:u w:val="single"/>
              </w:rPr>
              <w:t>(</w:t>
            </w:r>
            <w:r w:rsidR="00A802A3" w:rsidRPr="00A12334">
              <w:rPr>
                <w:sz w:val="20"/>
                <w:szCs w:val="24"/>
                <w:u w:val="single"/>
              </w:rPr>
              <w:t>2017)</w:t>
            </w:r>
          </w:p>
          <w:p w14:paraId="008B61F2" w14:textId="05A3665F" w:rsidR="00A23E64" w:rsidRPr="00A12334" w:rsidRDefault="00A10B61" w:rsidP="00A10B61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>Les Sylphides</w:t>
            </w:r>
            <w:r w:rsidR="00EF2897" w:rsidRPr="00A12334">
              <w:rPr>
                <w:b/>
                <w:bCs/>
                <w:sz w:val="20"/>
                <w:szCs w:val="24"/>
              </w:rPr>
              <w:t>-Nocturne</w:t>
            </w:r>
            <w:r w:rsidRPr="00A12334">
              <w:rPr>
                <w:sz w:val="20"/>
                <w:szCs w:val="24"/>
              </w:rPr>
              <w:t xml:space="preserve">, choreography </w:t>
            </w:r>
            <w:r w:rsidR="004E7D0E" w:rsidRPr="00A12334">
              <w:rPr>
                <w:sz w:val="20"/>
                <w:szCs w:val="24"/>
              </w:rPr>
              <w:t>Mi</w:t>
            </w:r>
            <w:r w:rsidR="00EF2897" w:rsidRPr="00A12334">
              <w:rPr>
                <w:sz w:val="20"/>
                <w:szCs w:val="24"/>
              </w:rPr>
              <w:t>khail Fokine</w:t>
            </w:r>
            <w:r w:rsidRPr="00A12334">
              <w:rPr>
                <w:sz w:val="20"/>
                <w:szCs w:val="24"/>
              </w:rPr>
              <w:t xml:space="preserve"> – corps de ballet</w:t>
            </w:r>
          </w:p>
          <w:p w14:paraId="3CBC3F58" w14:textId="648E7492" w:rsidR="0080031E" w:rsidRPr="00A12334" w:rsidRDefault="0038479F" w:rsidP="00A10B61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>Alice in Wonderland</w:t>
            </w:r>
            <w:r w:rsidR="009459BC" w:rsidRPr="00A12334">
              <w:rPr>
                <w:b/>
                <w:bCs/>
                <w:sz w:val="20"/>
                <w:szCs w:val="24"/>
              </w:rPr>
              <w:t xml:space="preserve"> ex</w:t>
            </w:r>
            <w:r w:rsidR="00067124" w:rsidRPr="00A12334">
              <w:rPr>
                <w:b/>
                <w:bCs/>
                <w:sz w:val="20"/>
                <w:szCs w:val="24"/>
              </w:rPr>
              <w:t xml:space="preserve">cerpt, </w:t>
            </w:r>
            <w:r w:rsidR="00067124" w:rsidRPr="00A12334">
              <w:rPr>
                <w:sz w:val="20"/>
                <w:szCs w:val="24"/>
              </w:rPr>
              <w:t xml:space="preserve">choreography </w:t>
            </w:r>
            <w:r w:rsidR="005B2FDA" w:rsidRPr="00A12334">
              <w:rPr>
                <w:sz w:val="20"/>
                <w:szCs w:val="24"/>
              </w:rPr>
              <w:t>Timothy Brown</w:t>
            </w:r>
            <w:r w:rsidR="00A91B4E" w:rsidRPr="00A12334">
              <w:rPr>
                <w:sz w:val="20"/>
                <w:szCs w:val="24"/>
              </w:rPr>
              <w:t>- March Hare</w:t>
            </w:r>
          </w:p>
          <w:p w14:paraId="6E591A3F" w14:textId="078850C5" w:rsidR="0038479F" w:rsidRPr="00A12334" w:rsidRDefault="00F34844" w:rsidP="00A10B61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>The Nutcracker</w:t>
            </w:r>
            <w:r w:rsidR="0048110A" w:rsidRPr="00A12334">
              <w:rPr>
                <w:b/>
                <w:bCs/>
                <w:sz w:val="20"/>
                <w:szCs w:val="24"/>
              </w:rPr>
              <w:t>-</w:t>
            </w:r>
            <w:r w:rsidR="001C32B4" w:rsidRPr="00A12334">
              <w:rPr>
                <w:b/>
                <w:bCs/>
                <w:sz w:val="20"/>
                <w:szCs w:val="24"/>
              </w:rPr>
              <w:t xml:space="preserve"> Dance of the </w:t>
            </w:r>
            <w:r w:rsidR="00EF450E" w:rsidRPr="00A12334">
              <w:rPr>
                <w:b/>
                <w:bCs/>
                <w:sz w:val="20"/>
                <w:szCs w:val="24"/>
              </w:rPr>
              <w:t>Mirlitons</w:t>
            </w:r>
            <w:r w:rsidR="00671060" w:rsidRPr="00A12334">
              <w:rPr>
                <w:b/>
                <w:bCs/>
                <w:sz w:val="20"/>
                <w:szCs w:val="24"/>
              </w:rPr>
              <w:t xml:space="preserve">, </w:t>
            </w:r>
            <w:r w:rsidR="00671060" w:rsidRPr="00A12334">
              <w:rPr>
                <w:sz w:val="20"/>
                <w:szCs w:val="24"/>
              </w:rPr>
              <w:t>choreography</w:t>
            </w:r>
            <w:r w:rsidR="00671060" w:rsidRPr="00A12334">
              <w:rPr>
                <w:b/>
                <w:bCs/>
                <w:sz w:val="20"/>
                <w:szCs w:val="24"/>
              </w:rPr>
              <w:t xml:space="preserve"> </w:t>
            </w:r>
            <w:r w:rsidR="00671060" w:rsidRPr="00A12334">
              <w:rPr>
                <w:sz w:val="20"/>
                <w:szCs w:val="24"/>
              </w:rPr>
              <w:t>Timothy Brown- corps de ballet</w:t>
            </w:r>
          </w:p>
          <w:p w14:paraId="03582D4C" w14:textId="094ABA9A" w:rsidR="00D26E92" w:rsidRPr="00A12334" w:rsidRDefault="00F34844" w:rsidP="00A10B61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>Coppelia</w:t>
            </w:r>
            <w:r w:rsidR="00BA0DFB" w:rsidRPr="00A12334">
              <w:rPr>
                <w:b/>
                <w:bCs/>
                <w:sz w:val="20"/>
                <w:szCs w:val="24"/>
              </w:rPr>
              <w:t xml:space="preserve"> </w:t>
            </w:r>
            <w:r w:rsidR="009459BC" w:rsidRPr="00A12334">
              <w:rPr>
                <w:b/>
                <w:bCs/>
                <w:sz w:val="20"/>
                <w:szCs w:val="24"/>
              </w:rPr>
              <w:t>excerpt</w:t>
            </w:r>
            <w:r w:rsidR="00BA0DFB" w:rsidRPr="00A12334">
              <w:rPr>
                <w:b/>
                <w:bCs/>
                <w:sz w:val="20"/>
                <w:szCs w:val="24"/>
              </w:rPr>
              <w:t xml:space="preserve">, </w:t>
            </w:r>
            <w:r w:rsidR="00BA0DFB" w:rsidRPr="00A12334">
              <w:rPr>
                <w:sz w:val="20"/>
                <w:szCs w:val="24"/>
              </w:rPr>
              <w:t>choreography Timothy Brown</w:t>
            </w:r>
            <w:r w:rsidR="002634AE" w:rsidRPr="00A12334">
              <w:rPr>
                <w:sz w:val="20"/>
                <w:szCs w:val="24"/>
              </w:rPr>
              <w:t>-</w:t>
            </w:r>
            <w:r w:rsidR="007305B5" w:rsidRPr="00A12334">
              <w:rPr>
                <w:sz w:val="20"/>
                <w:szCs w:val="24"/>
              </w:rPr>
              <w:t>Swanhilda’s Friends</w:t>
            </w:r>
          </w:p>
          <w:p w14:paraId="31D79C2B" w14:textId="4178EE69" w:rsidR="0028489A" w:rsidRPr="00A12334" w:rsidRDefault="00A43452" w:rsidP="00A43452">
            <w:pPr>
              <w:rPr>
                <w:sz w:val="20"/>
                <w:szCs w:val="24"/>
                <w:u w:val="single"/>
              </w:rPr>
            </w:pPr>
            <w:r w:rsidRPr="00A12334">
              <w:rPr>
                <w:sz w:val="20"/>
                <w:szCs w:val="24"/>
                <w:u w:val="single"/>
              </w:rPr>
              <w:t>(2016)</w:t>
            </w:r>
          </w:p>
          <w:p w14:paraId="75304AA5" w14:textId="20B5F79E" w:rsidR="00A43452" w:rsidRPr="00A12334" w:rsidRDefault="0097268B" w:rsidP="00A43452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>Alad</w:t>
            </w:r>
            <w:r w:rsidR="002F557B" w:rsidRPr="00A12334">
              <w:rPr>
                <w:b/>
                <w:bCs/>
                <w:sz w:val="20"/>
                <w:szCs w:val="24"/>
              </w:rPr>
              <w:t>d</w:t>
            </w:r>
            <w:r w:rsidRPr="00A12334">
              <w:rPr>
                <w:b/>
                <w:bCs/>
                <w:sz w:val="20"/>
                <w:szCs w:val="24"/>
              </w:rPr>
              <w:t>in</w:t>
            </w:r>
            <w:r w:rsidRPr="00A12334">
              <w:rPr>
                <w:sz w:val="20"/>
                <w:szCs w:val="24"/>
              </w:rPr>
              <w:t>, choreography Timothy Brown- corps de ballet</w:t>
            </w:r>
          </w:p>
          <w:p w14:paraId="71288699" w14:textId="495858CC" w:rsidR="00A43452" w:rsidRPr="00A12334" w:rsidRDefault="00A43452" w:rsidP="00A43452">
            <w:pPr>
              <w:rPr>
                <w:sz w:val="20"/>
                <w:szCs w:val="24"/>
                <w:u w:val="single"/>
              </w:rPr>
            </w:pPr>
            <w:r w:rsidRPr="00A12334">
              <w:rPr>
                <w:sz w:val="20"/>
                <w:szCs w:val="24"/>
                <w:u w:val="single"/>
              </w:rPr>
              <w:t>(2015)</w:t>
            </w:r>
          </w:p>
          <w:p w14:paraId="32E9B476" w14:textId="50BC41D4" w:rsidR="006771E5" w:rsidRPr="0097268B" w:rsidRDefault="17112971" w:rsidP="4F5A9816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4F5A9816">
              <w:rPr>
                <w:b/>
                <w:bCs/>
                <w:sz w:val="20"/>
                <w:szCs w:val="20"/>
              </w:rPr>
              <w:t xml:space="preserve">Sleeping Beauty, </w:t>
            </w:r>
            <w:r w:rsidRPr="4F5A9816">
              <w:rPr>
                <w:sz w:val="20"/>
                <w:szCs w:val="20"/>
              </w:rPr>
              <w:t>choreography Timothy Brown- corps de ballet</w:t>
            </w:r>
          </w:p>
          <w:p w14:paraId="44819592" w14:textId="09587506" w:rsidR="4F5A9816" w:rsidRDefault="4F5A9816" w:rsidP="4F5A9816">
            <w:pPr>
              <w:pStyle w:val="ListParagraph"/>
              <w:rPr>
                <w:sz w:val="20"/>
                <w:szCs w:val="20"/>
              </w:rPr>
            </w:pPr>
          </w:p>
          <w:p w14:paraId="2A33B732" w14:textId="5F5B5DA8" w:rsidR="003F3B56" w:rsidRPr="004F2025" w:rsidRDefault="30F62C41" w:rsidP="004F2025">
            <w:pPr>
              <w:pStyle w:val="Heading2"/>
            </w:pPr>
            <w:r>
              <w:t>Dance e</w:t>
            </w:r>
            <w:r w:rsidR="48BB2800">
              <w:t>d</w:t>
            </w:r>
            <w:r>
              <w:t>ucation</w:t>
            </w:r>
            <w:r w:rsidR="6A95B909">
              <w:t>:</w:t>
            </w:r>
          </w:p>
          <w:p w14:paraId="6F8065BC" w14:textId="6510F83C" w:rsidR="006E29C1" w:rsidRDefault="1694E419" w:rsidP="00C01BC6">
            <w:pPr>
              <w:rPr>
                <w:b/>
                <w:bCs/>
                <w:sz w:val="20"/>
                <w:szCs w:val="20"/>
              </w:rPr>
            </w:pPr>
            <w:r w:rsidRPr="4F5A9816">
              <w:rPr>
                <w:sz w:val="20"/>
                <w:szCs w:val="20"/>
                <w:u w:val="single"/>
              </w:rPr>
              <w:t>(2022</w:t>
            </w:r>
            <w:r w:rsidR="3DBDBAC4" w:rsidRPr="4F5A9816">
              <w:rPr>
                <w:sz w:val="20"/>
                <w:szCs w:val="20"/>
                <w:u w:val="single"/>
              </w:rPr>
              <w:t>-2023</w:t>
            </w:r>
            <w:r w:rsidRPr="4F5A9816">
              <w:rPr>
                <w:sz w:val="20"/>
                <w:szCs w:val="20"/>
                <w:u w:val="single"/>
              </w:rPr>
              <w:t>)</w:t>
            </w:r>
            <w:r w:rsidRPr="4F5A9816">
              <w:rPr>
                <w:b/>
                <w:bCs/>
                <w:sz w:val="20"/>
                <w:szCs w:val="20"/>
              </w:rPr>
              <w:t xml:space="preserve"> </w:t>
            </w:r>
            <w:r w:rsidR="48BB2800" w:rsidRPr="4F5A9816">
              <w:rPr>
                <w:b/>
                <w:bCs/>
                <w:sz w:val="20"/>
                <w:szCs w:val="20"/>
              </w:rPr>
              <w:t>Queensland Ballet</w:t>
            </w:r>
            <w:r w:rsidR="720DCBCE" w:rsidRPr="4F5A9816">
              <w:rPr>
                <w:b/>
                <w:bCs/>
                <w:sz w:val="20"/>
                <w:szCs w:val="20"/>
              </w:rPr>
              <w:t xml:space="preserve"> Academy</w:t>
            </w:r>
            <w:r w:rsidR="2B7707CC" w:rsidRPr="4F5A9816">
              <w:rPr>
                <w:b/>
                <w:bCs/>
                <w:sz w:val="20"/>
                <w:szCs w:val="20"/>
              </w:rPr>
              <w:t xml:space="preserve"> Pre-Professional Program</w:t>
            </w:r>
            <w:r w:rsidR="7ED665B3" w:rsidRPr="4F5A9816">
              <w:rPr>
                <w:b/>
                <w:bCs/>
                <w:sz w:val="20"/>
                <w:szCs w:val="20"/>
              </w:rPr>
              <w:t xml:space="preserve"> </w:t>
            </w:r>
          </w:p>
          <w:p w14:paraId="7C51F394" w14:textId="77777777" w:rsidR="00A12334" w:rsidRPr="00A12334" w:rsidRDefault="00A12334" w:rsidP="00C01BC6">
            <w:pPr>
              <w:rPr>
                <w:b/>
                <w:bCs/>
                <w:sz w:val="20"/>
                <w:szCs w:val="20"/>
              </w:rPr>
            </w:pPr>
          </w:p>
          <w:p w14:paraId="1A665012" w14:textId="027178BB" w:rsidR="00C01BC6" w:rsidRPr="00A12334" w:rsidRDefault="00AD42D4" w:rsidP="00C01BC6">
            <w:pPr>
              <w:rPr>
                <w:sz w:val="20"/>
                <w:szCs w:val="24"/>
              </w:rPr>
            </w:pPr>
            <w:r w:rsidRPr="00A12334">
              <w:rPr>
                <w:sz w:val="20"/>
                <w:szCs w:val="24"/>
                <w:u w:val="single"/>
              </w:rPr>
              <w:t>(</w:t>
            </w:r>
            <w:r w:rsidR="00356635" w:rsidRPr="00A12334">
              <w:rPr>
                <w:sz w:val="20"/>
                <w:szCs w:val="24"/>
                <w:u w:val="single"/>
              </w:rPr>
              <w:t>2019-2021)</w:t>
            </w:r>
            <w:r w:rsidR="00063D01" w:rsidRPr="00A12334">
              <w:rPr>
                <w:sz w:val="20"/>
                <w:szCs w:val="24"/>
              </w:rPr>
              <w:t xml:space="preserve"> </w:t>
            </w:r>
            <w:r w:rsidR="00C01BC6" w:rsidRPr="00A12334">
              <w:rPr>
                <w:b/>
                <w:bCs/>
                <w:sz w:val="20"/>
                <w:szCs w:val="24"/>
              </w:rPr>
              <w:t xml:space="preserve">Queensland Ballet Academy </w:t>
            </w:r>
            <w:r w:rsidR="006827B9" w:rsidRPr="00A12334">
              <w:rPr>
                <w:b/>
                <w:bCs/>
                <w:sz w:val="20"/>
                <w:szCs w:val="24"/>
              </w:rPr>
              <w:t xml:space="preserve">Upper School </w:t>
            </w:r>
          </w:p>
          <w:p w14:paraId="5CEBF55C" w14:textId="538A9763" w:rsidR="00B26883" w:rsidRPr="00A12334" w:rsidRDefault="00B26883" w:rsidP="00C01BC6">
            <w:pPr>
              <w:rPr>
                <w:sz w:val="20"/>
                <w:szCs w:val="20"/>
              </w:rPr>
            </w:pPr>
          </w:p>
          <w:p w14:paraId="6215FFB9" w14:textId="2CDE782C" w:rsidR="006E29C1" w:rsidRPr="00A12334" w:rsidRDefault="00A57768" w:rsidP="006E29C1">
            <w:pPr>
              <w:rPr>
                <w:b/>
                <w:bCs/>
                <w:sz w:val="20"/>
                <w:szCs w:val="24"/>
              </w:rPr>
            </w:pPr>
            <w:r w:rsidRPr="00A12334">
              <w:rPr>
                <w:sz w:val="20"/>
                <w:szCs w:val="24"/>
                <w:u w:val="single"/>
              </w:rPr>
              <w:t>(</w:t>
            </w:r>
            <w:r w:rsidR="00025203" w:rsidRPr="00A12334">
              <w:rPr>
                <w:sz w:val="20"/>
                <w:szCs w:val="24"/>
                <w:u w:val="single"/>
              </w:rPr>
              <w:t>20</w:t>
            </w:r>
            <w:r w:rsidR="00B30862" w:rsidRPr="00A12334">
              <w:rPr>
                <w:sz w:val="20"/>
                <w:szCs w:val="24"/>
                <w:u w:val="single"/>
              </w:rPr>
              <w:t>17-</w:t>
            </w:r>
            <w:r w:rsidR="007F176A" w:rsidRPr="00A12334">
              <w:rPr>
                <w:sz w:val="20"/>
                <w:szCs w:val="24"/>
                <w:u w:val="single"/>
              </w:rPr>
              <w:t>2018)</w:t>
            </w:r>
            <w:r w:rsidR="007F176A" w:rsidRPr="00A12334">
              <w:rPr>
                <w:sz w:val="20"/>
                <w:szCs w:val="24"/>
              </w:rPr>
              <w:t xml:space="preserve"> </w:t>
            </w:r>
            <w:r w:rsidR="006E29C1" w:rsidRPr="00A12334">
              <w:rPr>
                <w:b/>
                <w:bCs/>
                <w:sz w:val="20"/>
                <w:szCs w:val="24"/>
              </w:rPr>
              <w:t>Atelier Australia</w:t>
            </w:r>
          </w:p>
          <w:p w14:paraId="3D540DE4" w14:textId="2A8F8F1D" w:rsidR="00341FA9" w:rsidRPr="00A12334" w:rsidRDefault="00341FA9" w:rsidP="00C01BC6">
            <w:pPr>
              <w:pStyle w:val="Date"/>
              <w:rPr>
                <w:sz w:val="20"/>
                <w:szCs w:val="20"/>
              </w:rPr>
            </w:pPr>
          </w:p>
          <w:p w14:paraId="68C9B341" w14:textId="4B153231" w:rsidR="24644078" w:rsidRDefault="24644078" w:rsidP="4F5A9816">
            <w:pPr>
              <w:pStyle w:val="Date"/>
              <w:rPr>
                <w:b/>
                <w:bCs/>
                <w:sz w:val="20"/>
                <w:szCs w:val="20"/>
              </w:rPr>
            </w:pPr>
            <w:r w:rsidRPr="4F5A9816">
              <w:rPr>
                <w:sz w:val="20"/>
                <w:szCs w:val="20"/>
                <w:u w:val="single"/>
              </w:rPr>
              <w:t>(2007</w:t>
            </w:r>
            <w:r w:rsidR="13D0BEE9" w:rsidRPr="4F5A9816">
              <w:rPr>
                <w:sz w:val="20"/>
                <w:szCs w:val="20"/>
                <w:u w:val="single"/>
              </w:rPr>
              <w:t>-2018)</w:t>
            </w:r>
            <w:r w:rsidR="602A0A6C" w:rsidRPr="4F5A9816">
              <w:rPr>
                <w:sz w:val="20"/>
                <w:szCs w:val="20"/>
              </w:rPr>
              <w:t xml:space="preserve"> </w:t>
            </w:r>
            <w:r w:rsidR="602A0A6C" w:rsidRPr="4F5A9816">
              <w:rPr>
                <w:b/>
                <w:bCs/>
                <w:sz w:val="20"/>
                <w:szCs w:val="20"/>
              </w:rPr>
              <w:t>Dance Diversity</w:t>
            </w:r>
          </w:p>
          <w:p w14:paraId="730EA3CC" w14:textId="6296493D" w:rsidR="002577B1" w:rsidRPr="004F2025" w:rsidRDefault="6A4952CC" w:rsidP="4F5A9816">
            <w:pPr>
              <w:pStyle w:val="Heading2"/>
              <w:rPr>
                <w:szCs w:val="22"/>
              </w:rPr>
            </w:pPr>
            <w:r w:rsidRPr="4F5A9816">
              <w:rPr>
                <w:szCs w:val="22"/>
              </w:rPr>
              <w:t>Further Training:</w:t>
            </w:r>
          </w:p>
          <w:p w14:paraId="6E301912" w14:textId="25EC3DE1" w:rsidR="002D79B9" w:rsidRPr="00A12334" w:rsidRDefault="009F2A5A" w:rsidP="002D79B9">
            <w:pPr>
              <w:rPr>
                <w:b/>
                <w:bCs/>
                <w:sz w:val="20"/>
                <w:szCs w:val="24"/>
              </w:rPr>
            </w:pPr>
            <w:r w:rsidRPr="00A12334">
              <w:rPr>
                <w:sz w:val="20"/>
                <w:szCs w:val="24"/>
                <w:u w:val="single"/>
              </w:rPr>
              <w:t>(2018)</w:t>
            </w:r>
            <w:r w:rsidRPr="00A12334">
              <w:rPr>
                <w:b/>
                <w:bCs/>
                <w:sz w:val="20"/>
                <w:szCs w:val="24"/>
              </w:rPr>
              <w:t xml:space="preserve"> </w:t>
            </w:r>
            <w:r w:rsidR="002D79B9" w:rsidRPr="00A12334">
              <w:rPr>
                <w:b/>
                <w:bCs/>
                <w:sz w:val="20"/>
                <w:szCs w:val="24"/>
              </w:rPr>
              <w:t>Australasian Dance Collective Youth Ensemble</w:t>
            </w:r>
          </w:p>
          <w:p w14:paraId="6CC1AC66" w14:textId="4DF12FC2" w:rsidR="002D79B9" w:rsidRPr="00A12334" w:rsidRDefault="002D79B9" w:rsidP="002D79B9">
            <w:pPr>
              <w:rPr>
                <w:sz w:val="20"/>
                <w:szCs w:val="24"/>
              </w:rPr>
            </w:pPr>
          </w:p>
          <w:p w14:paraId="4B2561C3" w14:textId="3BC598F0" w:rsidR="00A80AAD" w:rsidRPr="00A80AAD" w:rsidRDefault="1296C18C" w:rsidP="00A57768">
            <w:pPr>
              <w:rPr>
                <w:b/>
                <w:bCs/>
                <w:sz w:val="20"/>
                <w:szCs w:val="20"/>
              </w:rPr>
            </w:pPr>
            <w:r w:rsidRPr="4F5A9816">
              <w:rPr>
                <w:sz w:val="20"/>
                <w:szCs w:val="20"/>
                <w:u w:val="single"/>
              </w:rPr>
              <w:t>(2015-2018)</w:t>
            </w:r>
            <w:r w:rsidRPr="4F5A9816">
              <w:rPr>
                <w:b/>
                <w:bCs/>
                <w:sz w:val="20"/>
                <w:szCs w:val="20"/>
              </w:rPr>
              <w:t xml:space="preserve"> </w:t>
            </w:r>
            <w:r w:rsidR="6A4952CC" w:rsidRPr="4F5A9816">
              <w:rPr>
                <w:b/>
                <w:bCs/>
                <w:sz w:val="20"/>
                <w:szCs w:val="20"/>
              </w:rPr>
              <w:t>Australian Ballet School</w:t>
            </w:r>
            <w:r w:rsidR="59AFE138" w:rsidRPr="4F5A9816">
              <w:rPr>
                <w:b/>
                <w:bCs/>
                <w:sz w:val="20"/>
                <w:szCs w:val="20"/>
              </w:rPr>
              <w:t>’</w:t>
            </w:r>
            <w:r w:rsidRPr="4F5A9816">
              <w:rPr>
                <w:b/>
                <w:bCs/>
                <w:sz w:val="20"/>
                <w:szCs w:val="20"/>
              </w:rPr>
              <w:t>s,</w:t>
            </w:r>
            <w:r w:rsidR="6A4952CC" w:rsidRPr="4F5A9816">
              <w:rPr>
                <w:b/>
                <w:bCs/>
                <w:sz w:val="20"/>
                <w:szCs w:val="20"/>
              </w:rPr>
              <w:t xml:space="preserve"> Interstate Training Program</w:t>
            </w:r>
          </w:p>
          <w:p w14:paraId="078B2AB7" w14:textId="6E007343" w:rsidR="00A57768" w:rsidRPr="004F2025" w:rsidRDefault="5E6C95F7" w:rsidP="4F5A9816">
            <w:pPr>
              <w:pStyle w:val="Heading2"/>
              <w:rPr>
                <w:szCs w:val="22"/>
              </w:rPr>
            </w:pPr>
            <w:r w:rsidRPr="4F5A9816">
              <w:rPr>
                <w:szCs w:val="22"/>
              </w:rPr>
              <w:t>Awards and recognition</w:t>
            </w:r>
            <w:r w:rsidR="29A22BA8" w:rsidRPr="4F5A9816">
              <w:rPr>
                <w:szCs w:val="22"/>
              </w:rPr>
              <w:t>:</w:t>
            </w:r>
          </w:p>
          <w:p w14:paraId="47ECDBCA" w14:textId="3C52E1C1" w:rsidR="00FF749B" w:rsidRDefault="00FF749B" w:rsidP="4F5A9816">
            <w:pPr>
              <w:pStyle w:val="Date"/>
              <w:rPr>
                <w:b/>
                <w:bCs/>
                <w:sz w:val="20"/>
                <w:szCs w:val="20"/>
              </w:rPr>
            </w:pPr>
            <w:r w:rsidRPr="4F5A9816">
              <w:rPr>
                <w:sz w:val="20"/>
                <w:szCs w:val="20"/>
                <w:u w:val="single"/>
              </w:rPr>
              <w:t>(2020/2021)</w:t>
            </w:r>
            <w:r w:rsidRPr="4F5A9816">
              <w:rPr>
                <w:b/>
                <w:bCs/>
                <w:sz w:val="20"/>
                <w:szCs w:val="20"/>
              </w:rPr>
              <w:t xml:space="preserve"> </w:t>
            </w:r>
            <w:r w:rsidR="139DC002" w:rsidRPr="4F5A9816">
              <w:rPr>
                <w:b/>
                <w:bCs/>
                <w:sz w:val="20"/>
                <w:szCs w:val="20"/>
              </w:rPr>
              <w:t>Queensland Ballet Academy</w:t>
            </w:r>
            <w:r w:rsidRPr="4F5A9816">
              <w:rPr>
                <w:b/>
                <w:bCs/>
                <w:sz w:val="20"/>
                <w:szCs w:val="20"/>
              </w:rPr>
              <w:t>,</w:t>
            </w:r>
            <w:r w:rsidR="139DC002" w:rsidRPr="4F5A9816">
              <w:rPr>
                <w:b/>
                <w:bCs/>
                <w:sz w:val="20"/>
                <w:szCs w:val="20"/>
              </w:rPr>
              <w:t xml:space="preserve"> </w:t>
            </w:r>
            <w:r w:rsidR="6781D8A6" w:rsidRPr="4F5A9816">
              <w:rPr>
                <w:b/>
                <w:bCs/>
                <w:sz w:val="20"/>
                <w:szCs w:val="20"/>
              </w:rPr>
              <w:t xml:space="preserve">Training </w:t>
            </w:r>
            <w:r w:rsidR="139DC002" w:rsidRPr="4F5A9816">
              <w:rPr>
                <w:b/>
                <w:bCs/>
                <w:sz w:val="20"/>
                <w:szCs w:val="20"/>
              </w:rPr>
              <w:t>Scholarship</w:t>
            </w:r>
            <w:r w:rsidR="3B79B7BE" w:rsidRPr="4F5A9816">
              <w:rPr>
                <w:b/>
                <w:bCs/>
                <w:sz w:val="20"/>
                <w:szCs w:val="20"/>
              </w:rPr>
              <w:t xml:space="preserve"> </w:t>
            </w:r>
          </w:p>
          <w:p w14:paraId="539B1E86" w14:textId="785BF11A" w:rsidR="4F5A9816" w:rsidRDefault="4F5A9816" w:rsidP="4F5A9816"/>
          <w:p w14:paraId="4C5712FF" w14:textId="3E734B7F" w:rsidR="00FF749B" w:rsidRDefault="00FF749B" w:rsidP="4F5A9816">
            <w:pPr>
              <w:rPr>
                <w:b/>
                <w:bCs/>
                <w:sz w:val="20"/>
                <w:szCs w:val="20"/>
              </w:rPr>
            </w:pPr>
            <w:r w:rsidRPr="4F5A9816">
              <w:rPr>
                <w:sz w:val="20"/>
                <w:szCs w:val="20"/>
                <w:u w:val="single"/>
              </w:rPr>
              <w:t>(2016)</w:t>
            </w:r>
            <w:r w:rsidRPr="4F5A9816">
              <w:rPr>
                <w:b/>
                <w:bCs/>
                <w:sz w:val="20"/>
                <w:szCs w:val="20"/>
              </w:rPr>
              <w:t xml:space="preserve"> </w:t>
            </w:r>
            <w:r w:rsidR="6ABAA6F4" w:rsidRPr="4F5A9816">
              <w:rPr>
                <w:b/>
                <w:bCs/>
                <w:sz w:val="20"/>
                <w:szCs w:val="20"/>
              </w:rPr>
              <w:t>Ballet Theatre of Queensland</w:t>
            </w:r>
            <w:r w:rsidRPr="4F5A9816">
              <w:rPr>
                <w:b/>
                <w:bCs/>
                <w:sz w:val="20"/>
                <w:szCs w:val="20"/>
              </w:rPr>
              <w:t xml:space="preserve">, </w:t>
            </w:r>
            <w:r w:rsidR="6ABAA6F4" w:rsidRPr="4F5A9816">
              <w:rPr>
                <w:b/>
                <w:bCs/>
                <w:sz w:val="20"/>
                <w:szCs w:val="20"/>
              </w:rPr>
              <w:t>Phyllis Danaher Memorial Scholarship</w:t>
            </w:r>
          </w:p>
          <w:p w14:paraId="05C6DE08" w14:textId="58ECDC06" w:rsidR="00B26883" w:rsidRPr="004F2025" w:rsidRDefault="068A1B19" w:rsidP="4F5A9816">
            <w:pPr>
              <w:pStyle w:val="Heading2"/>
              <w:rPr>
                <w:szCs w:val="22"/>
              </w:rPr>
            </w:pPr>
            <w:r w:rsidRPr="4F5A9816">
              <w:rPr>
                <w:szCs w:val="22"/>
              </w:rPr>
              <w:t>Academic Education</w:t>
            </w:r>
            <w:r w:rsidR="6B04DDD6" w:rsidRPr="4F5A9816">
              <w:rPr>
                <w:szCs w:val="22"/>
              </w:rPr>
              <w:t>:</w:t>
            </w:r>
          </w:p>
          <w:p w14:paraId="6A7E6264" w14:textId="3EF22ED4" w:rsidR="003876B4" w:rsidRPr="00A12334" w:rsidRDefault="00FF749B" w:rsidP="4F5A9816">
            <w:pPr>
              <w:rPr>
                <w:sz w:val="20"/>
                <w:szCs w:val="20"/>
              </w:rPr>
            </w:pPr>
            <w:r w:rsidRPr="4F5A9816">
              <w:rPr>
                <w:sz w:val="20"/>
                <w:szCs w:val="20"/>
                <w:u w:val="single"/>
              </w:rPr>
              <w:t>(</w:t>
            </w:r>
            <w:r w:rsidR="068A1B19" w:rsidRPr="4F5A9816">
              <w:rPr>
                <w:sz w:val="20"/>
                <w:szCs w:val="20"/>
                <w:u w:val="single"/>
              </w:rPr>
              <w:t>2021</w:t>
            </w:r>
            <w:r w:rsidRPr="4F5A9816">
              <w:rPr>
                <w:sz w:val="20"/>
                <w:szCs w:val="20"/>
                <w:u w:val="single"/>
              </w:rPr>
              <w:t>)</w:t>
            </w:r>
            <w:r w:rsidR="24E41E6A" w:rsidRPr="4F5A9816">
              <w:rPr>
                <w:b/>
                <w:bCs/>
                <w:sz w:val="20"/>
                <w:szCs w:val="20"/>
              </w:rPr>
              <w:t xml:space="preserve"> </w:t>
            </w:r>
            <w:r w:rsidR="24E41E6A" w:rsidRPr="4F5A9816">
              <w:rPr>
                <w:sz w:val="20"/>
                <w:szCs w:val="20"/>
              </w:rPr>
              <w:t>Diploma of Business</w:t>
            </w:r>
          </w:p>
          <w:p w14:paraId="08876A44" w14:textId="469B8F25" w:rsidR="00FF749B" w:rsidRPr="00A12334" w:rsidRDefault="00FF749B" w:rsidP="4F5A9816">
            <w:pPr>
              <w:rPr>
                <w:sz w:val="20"/>
                <w:szCs w:val="20"/>
              </w:rPr>
            </w:pPr>
            <w:r w:rsidRPr="4F5A9816">
              <w:rPr>
                <w:sz w:val="20"/>
                <w:szCs w:val="20"/>
                <w:u w:val="single"/>
              </w:rPr>
              <w:t>(</w:t>
            </w:r>
            <w:r w:rsidR="24E41E6A" w:rsidRPr="4F5A9816">
              <w:rPr>
                <w:sz w:val="20"/>
                <w:szCs w:val="20"/>
                <w:u w:val="single"/>
              </w:rPr>
              <w:t>2019-</w:t>
            </w:r>
            <w:r w:rsidRPr="4F5A9816">
              <w:rPr>
                <w:sz w:val="20"/>
                <w:szCs w:val="20"/>
                <w:u w:val="single"/>
              </w:rPr>
              <w:t>2021</w:t>
            </w:r>
            <w:r w:rsidRPr="4F5A9816">
              <w:rPr>
                <w:sz w:val="20"/>
                <w:szCs w:val="20"/>
              </w:rPr>
              <w:t>) Certificate</w:t>
            </w:r>
            <w:r w:rsidR="24E41E6A" w:rsidRPr="4F5A9816">
              <w:rPr>
                <w:sz w:val="20"/>
                <w:szCs w:val="20"/>
              </w:rPr>
              <w:t xml:space="preserve"> of Education</w:t>
            </w:r>
            <w:r w:rsidR="00242FC8" w:rsidRPr="4F5A9816">
              <w:rPr>
                <w:sz w:val="20"/>
                <w:szCs w:val="20"/>
              </w:rPr>
              <w:t>, Kelvin Grove State College</w:t>
            </w:r>
          </w:p>
          <w:p w14:paraId="0F7CE536" w14:textId="6873FA7A" w:rsidR="00242FC8" w:rsidRPr="004D3011" w:rsidRDefault="00FF749B" w:rsidP="4F5A9816">
            <w:pPr>
              <w:rPr>
                <w:color w:val="9D360E" w:themeColor="background1"/>
                <w:sz w:val="20"/>
                <w:szCs w:val="20"/>
              </w:rPr>
            </w:pPr>
            <w:r w:rsidRPr="4F5A9816">
              <w:rPr>
                <w:sz w:val="20"/>
                <w:szCs w:val="20"/>
                <w:u w:val="single"/>
              </w:rPr>
              <w:t>(</w:t>
            </w:r>
            <w:r w:rsidR="00242FC8" w:rsidRPr="4F5A9816">
              <w:rPr>
                <w:sz w:val="20"/>
                <w:szCs w:val="20"/>
                <w:u w:val="single"/>
              </w:rPr>
              <w:t>201</w:t>
            </w:r>
            <w:r w:rsidR="00F00D12" w:rsidRPr="4F5A9816">
              <w:rPr>
                <w:sz w:val="20"/>
                <w:szCs w:val="20"/>
                <w:u w:val="single"/>
              </w:rPr>
              <w:t>6</w:t>
            </w:r>
            <w:r w:rsidR="00242FC8" w:rsidRPr="4F5A9816">
              <w:rPr>
                <w:sz w:val="20"/>
                <w:szCs w:val="20"/>
                <w:u w:val="single"/>
              </w:rPr>
              <w:t>-201</w:t>
            </w:r>
            <w:r w:rsidR="00F00D12" w:rsidRPr="4F5A9816">
              <w:rPr>
                <w:sz w:val="20"/>
                <w:szCs w:val="20"/>
                <w:u w:val="single"/>
              </w:rPr>
              <w:t>8</w:t>
            </w:r>
            <w:r w:rsidRPr="4F5A9816">
              <w:rPr>
                <w:sz w:val="20"/>
                <w:szCs w:val="20"/>
                <w:u w:val="single"/>
              </w:rPr>
              <w:t>)</w:t>
            </w:r>
            <w:r w:rsidR="00F00D12" w:rsidRPr="4F5A9816">
              <w:rPr>
                <w:sz w:val="20"/>
                <w:szCs w:val="20"/>
              </w:rPr>
              <w:t xml:space="preserve"> Palm Beach Currumbin State </w:t>
            </w:r>
            <w:r w:rsidR="006A7ECB" w:rsidRPr="4F5A9816">
              <w:rPr>
                <w:sz w:val="20"/>
                <w:szCs w:val="20"/>
              </w:rPr>
              <w:t xml:space="preserve">High </w:t>
            </w:r>
            <w:r w:rsidR="002740AD" w:rsidRPr="4F5A9816">
              <w:rPr>
                <w:sz w:val="20"/>
                <w:szCs w:val="20"/>
              </w:rPr>
              <w:t>School</w:t>
            </w:r>
          </w:p>
        </w:tc>
      </w:tr>
    </w:tbl>
    <w:p w14:paraId="23ECDACB" w14:textId="4ACC9FA3" w:rsidR="4F5A9816" w:rsidRDefault="4F5A9816"/>
    <w:p w14:paraId="425C6552" w14:textId="7D6834B9" w:rsidR="005720B8" w:rsidRDefault="005720B8" w:rsidP="000C45FF">
      <w:pPr>
        <w:tabs>
          <w:tab w:val="left" w:pos="990"/>
        </w:tabs>
      </w:pPr>
    </w:p>
    <w:sectPr w:rsidR="005720B8" w:rsidSect="000C45FF">
      <w:headerReference w:type="default" r:id="rId21"/>
      <w:pgSz w:w="12240" w:h="15840"/>
      <w:pgMar w:top="720" w:right="283" w:bottom="283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E87CEC" w14:textId="77777777" w:rsidR="002175E1" w:rsidRDefault="002175E1" w:rsidP="000C45FF">
      <w:r>
        <w:separator/>
      </w:r>
    </w:p>
  </w:endnote>
  <w:endnote w:type="continuationSeparator" w:id="0">
    <w:p w14:paraId="7CC15448" w14:textId="77777777" w:rsidR="002175E1" w:rsidRDefault="002175E1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F7C459" w14:textId="77777777" w:rsidR="002175E1" w:rsidRDefault="002175E1" w:rsidP="000C45FF">
      <w:r>
        <w:separator/>
      </w:r>
    </w:p>
  </w:footnote>
  <w:footnote w:type="continuationSeparator" w:id="0">
    <w:p w14:paraId="285372F1" w14:textId="77777777" w:rsidR="002175E1" w:rsidRDefault="002175E1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3728AE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493901" wp14:editId="7C1C91A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64A9D"/>
    <w:multiLevelType w:val="hybridMultilevel"/>
    <w:tmpl w:val="6A580DF8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28B105A"/>
    <w:multiLevelType w:val="hybridMultilevel"/>
    <w:tmpl w:val="F676C6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302D9"/>
    <w:multiLevelType w:val="hybridMultilevel"/>
    <w:tmpl w:val="7B3E54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37E51"/>
    <w:multiLevelType w:val="hybridMultilevel"/>
    <w:tmpl w:val="9BF0C3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F0024"/>
    <w:multiLevelType w:val="hybridMultilevel"/>
    <w:tmpl w:val="9F5E88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C6FB8"/>
    <w:multiLevelType w:val="hybridMultilevel"/>
    <w:tmpl w:val="744058A0"/>
    <w:lvl w:ilvl="0" w:tplc="48929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766D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320C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D615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C0EC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A234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D8AC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F22D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80FB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0BEB"/>
    <w:multiLevelType w:val="hybridMultilevel"/>
    <w:tmpl w:val="2DA44CEC"/>
    <w:lvl w:ilvl="0" w:tplc="75DC15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5E2D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769E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822C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0E68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367A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A44B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58F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76DC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004F8"/>
    <w:multiLevelType w:val="hybridMultilevel"/>
    <w:tmpl w:val="764EE920"/>
    <w:lvl w:ilvl="0" w:tplc="3B4C55CA">
      <w:start w:val="202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51780E"/>
    <w:multiLevelType w:val="hybridMultilevel"/>
    <w:tmpl w:val="01A8EBD8"/>
    <w:lvl w:ilvl="0" w:tplc="3B4C55CA">
      <w:start w:val="202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525376"/>
    <w:multiLevelType w:val="hybridMultilevel"/>
    <w:tmpl w:val="5816D3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A34000"/>
    <w:multiLevelType w:val="hybridMultilevel"/>
    <w:tmpl w:val="ECF294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A51AEC"/>
    <w:multiLevelType w:val="hybridMultilevel"/>
    <w:tmpl w:val="0E2617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7159586">
    <w:abstractNumId w:val="6"/>
  </w:num>
  <w:num w:numId="2" w16cid:durableId="1324048043">
    <w:abstractNumId w:val="5"/>
  </w:num>
  <w:num w:numId="3" w16cid:durableId="708996147">
    <w:abstractNumId w:val="8"/>
  </w:num>
  <w:num w:numId="4" w16cid:durableId="1884707158">
    <w:abstractNumId w:val="2"/>
  </w:num>
  <w:num w:numId="5" w16cid:durableId="1000810134">
    <w:abstractNumId w:val="10"/>
  </w:num>
  <w:num w:numId="6" w16cid:durableId="1030837583">
    <w:abstractNumId w:val="0"/>
  </w:num>
  <w:num w:numId="7" w16cid:durableId="1631126014">
    <w:abstractNumId w:val="1"/>
  </w:num>
  <w:num w:numId="8" w16cid:durableId="731737608">
    <w:abstractNumId w:val="11"/>
  </w:num>
  <w:num w:numId="9" w16cid:durableId="889001219">
    <w:abstractNumId w:val="7"/>
  </w:num>
  <w:num w:numId="10" w16cid:durableId="918828332">
    <w:abstractNumId w:val="4"/>
  </w:num>
  <w:num w:numId="11" w16cid:durableId="879129524">
    <w:abstractNumId w:val="3"/>
  </w:num>
  <w:num w:numId="12" w16cid:durableId="20517620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D8B"/>
    <w:rsid w:val="000021E5"/>
    <w:rsid w:val="000228A1"/>
    <w:rsid w:val="00025203"/>
    <w:rsid w:val="00032DFD"/>
    <w:rsid w:val="00036450"/>
    <w:rsid w:val="00063D01"/>
    <w:rsid w:val="00067124"/>
    <w:rsid w:val="00084879"/>
    <w:rsid w:val="00087678"/>
    <w:rsid w:val="00087CF1"/>
    <w:rsid w:val="00094499"/>
    <w:rsid w:val="000973B9"/>
    <w:rsid w:val="000C370F"/>
    <w:rsid w:val="000C45FF"/>
    <w:rsid w:val="000E0030"/>
    <w:rsid w:val="000E0444"/>
    <w:rsid w:val="000E3FD1"/>
    <w:rsid w:val="000F0F9C"/>
    <w:rsid w:val="000F4883"/>
    <w:rsid w:val="00112054"/>
    <w:rsid w:val="00120895"/>
    <w:rsid w:val="001525E1"/>
    <w:rsid w:val="00156210"/>
    <w:rsid w:val="001620EB"/>
    <w:rsid w:val="001624A4"/>
    <w:rsid w:val="00162E82"/>
    <w:rsid w:val="00166B25"/>
    <w:rsid w:val="00166BD3"/>
    <w:rsid w:val="00175155"/>
    <w:rsid w:val="00180329"/>
    <w:rsid w:val="00181D33"/>
    <w:rsid w:val="00187A44"/>
    <w:rsid w:val="0019001F"/>
    <w:rsid w:val="001A2DD5"/>
    <w:rsid w:val="001A330C"/>
    <w:rsid w:val="001A74A5"/>
    <w:rsid w:val="001B2ABD"/>
    <w:rsid w:val="001C32B4"/>
    <w:rsid w:val="001D4F4E"/>
    <w:rsid w:val="001E0391"/>
    <w:rsid w:val="001E1759"/>
    <w:rsid w:val="001E5AD4"/>
    <w:rsid w:val="001F1ECC"/>
    <w:rsid w:val="002006FC"/>
    <w:rsid w:val="00200FC9"/>
    <w:rsid w:val="002072F9"/>
    <w:rsid w:val="00207F08"/>
    <w:rsid w:val="002175E1"/>
    <w:rsid w:val="00222963"/>
    <w:rsid w:val="002329B1"/>
    <w:rsid w:val="0024000D"/>
    <w:rsid w:val="002400EB"/>
    <w:rsid w:val="00240F11"/>
    <w:rsid w:val="00242FC8"/>
    <w:rsid w:val="00247269"/>
    <w:rsid w:val="00256CF7"/>
    <w:rsid w:val="002577B1"/>
    <w:rsid w:val="002634AE"/>
    <w:rsid w:val="002740AD"/>
    <w:rsid w:val="0027776D"/>
    <w:rsid w:val="00281FD5"/>
    <w:rsid w:val="0028489A"/>
    <w:rsid w:val="002A45F4"/>
    <w:rsid w:val="002A7269"/>
    <w:rsid w:val="002B0296"/>
    <w:rsid w:val="002B7CBB"/>
    <w:rsid w:val="002D21A5"/>
    <w:rsid w:val="002D231C"/>
    <w:rsid w:val="002D692A"/>
    <w:rsid w:val="002D79B9"/>
    <w:rsid w:val="002F14B2"/>
    <w:rsid w:val="002F2536"/>
    <w:rsid w:val="002F4DC2"/>
    <w:rsid w:val="002F557B"/>
    <w:rsid w:val="00302D4A"/>
    <w:rsid w:val="00303772"/>
    <w:rsid w:val="00303F56"/>
    <w:rsid w:val="0030481B"/>
    <w:rsid w:val="003143D9"/>
    <w:rsid w:val="003156FC"/>
    <w:rsid w:val="00323C3D"/>
    <w:rsid w:val="003254B5"/>
    <w:rsid w:val="00331295"/>
    <w:rsid w:val="0033E940"/>
    <w:rsid w:val="00341FA9"/>
    <w:rsid w:val="00351C0A"/>
    <w:rsid w:val="00356635"/>
    <w:rsid w:val="00364EC7"/>
    <w:rsid w:val="0037121F"/>
    <w:rsid w:val="00374B58"/>
    <w:rsid w:val="0038479F"/>
    <w:rsid w:val="003853C5"/>
    <w:rsid w:val="003876B4"/>
    <w:rsid w:val="003A659E"/>
    <w:rsid w:val="003A6B7D"/>
    <w:rsid w:val="003B06CA"/>
    <w:rsid w:val="003C3BBA"/>
    <w:rsid w:val="003D6327"/>
    <w:rsid w:val="003E3255"/>
    <w:rsid w:val="003F3B56"/>
    <w:rsid w:val="004071FC"/>
    <w:rsid w:val="00410EDC"/>
    <w:rsid w:val="00422A9A"/>
    <w:rsid w:val="00433909"/>
    <w:rsid w:val="00445947"/>
    <w:rsid w:val="0046570E"/>
    <w:rsid w:val="00480893"/>
    <w:rsid w:val="0048110A"/>
    <w:rsid w:val="004813B3"/>
    <w:rsid w:val="0048596B"/>
    <w:rsid w:val="004949EF"/>
    <w:rsid w:val="00496591"/>
    <w:rsid w:val="004A2374"/>
    <w:rsid w:val="004A6896"/>
    <w:rsid w:val="004B3D49"/>
    <w:rsid w:val="004C5D6E"/>
    <w:rsid w:val="004C63E4"/>
    <w:rsid w:val="004C7ED3"/>
    <w:rsid w:val="004D3011"/>
    <w:rsid w:val="004E7D0E"/>
    <w:rsid w:val="004F2025"/>
    <w:rsid w:val="00514333"/>
    <w:rsid w:val="00520BA3"/>
    <w:rsid w:val="005262AC"/>
    <w:rsid w:val="00530234"/>
    <w:rsid w:val="0053500A"/>
    <w:rsid w:val="0053692B"/>
    <w:rsid w:val="00543B30"/>
    <w:rsid w:val="005532FE"/>
    <w:rsid w:val="005654D3"/>
    <w:rsid w:val="005720B8"/>
    <w:rsid w:val="00584093"/>
    <w:rsid w:val="00587EB5"/>
    <w:rsid w:val="005A59A5"/>
    <w:rsid w:val="005B2FDA"/>
    <w:rsid w:val="005B4736"/>
    <w:rsid w:val="005B64AB"/>
    <w:rsid w:val="005E39D5"/>
    <w:rsid w:val="005F288A"/>
    <w:rsid w:val="00600670"/>
    <w:rsid w:val="00601E96"/>
    <w:rsid w:val="00613943"/>
    <w:rsid w:val="00616AE9"/>
    <w:rsid w:val="0062123A"/>
    <w:rsid w:val="006225E8"/>
    <w:rsid w:val="00631B88"/>
    <w:rsid w:val="00635422"/>
    <w:rsid w:val="0063732C"/>
    <w:rsid w:val="0064586B"/>
    <w:rsid w:val="00646E75"/>
    <w:rsid w:val="006563FB"/>
    <w:rsid w:val="00656572"/>
    <w:rsid w:val="00671060"/>
    <w:rsid w:val="006771D0"/>
    <w:rsid w:val="006771E5"/>
    <w:rsid w:val="006827B9"/>
    <w:rsid w:val="006843CC"/>
    <w:rsid w:val="006A7B31"/>
    <w:rsid w:val="006A7C24"/>
    <w:rsid w:val="006A7ECB"/>
    <w:rsid w:val="006E29C1"/>
    <w:rsid w:val="006E78FC"/>
    <w:rsid w:val="006F2EC7"/>
    <w:rsid w:val="00700F49"/>
    <w:rsid w:val="00710337"/>
    <w:rsid w:val="00715FCB"/>
    <w:rsid w:val="007305B5"/>
    <w:rsid w:val="00733DE2"/>
    <w:rsid w:val="00734033"/>
    <w:rsid w:val="00743101"/>
    <w:rsid w:val="00746FDC"/>
    <w:rsid w:val="007472CC"/>
    <w:rsid w:val="00757C6E"/>
    <w:rsid w:val="00774674"/>
    <w:rsid w:val="007775E1"/>
    <w:rsid w:val="007867A0"/>
    <w:rsid w:val="00786A2E"/>
    <w:rsid w:val="007927F5"/>
    <w:rsid w:val="007A713F"/>
    <w:rsid w:val="007B03EA"/>
    <w:rsid w:val="007C09B6"/>
    <w:rsid w:val="007C1DF1"/>
    <w:rsid w:val="007C2E57"/>
    <w:rsid w:val="007F176A"/>
    <w:rsid w:val="0080031E"/>
    <w:rsid w:val="00802CA0"/>
    <w:rsid w:val="008034ED"/>
    <w:rsid w:val="00813998"/>
    <w:rsid w:val="00826D61"/>
    <w:rsid w:val="008275E7"/>
    <w:rsid w:val="00830F7E"/>
    <w:rsid w:val="00842A8A"/>
    <w:rsid w:val="0086187B"/>
    <w:rsid w:val="008C437A"/>
    <w:rsid w:val="008E6FD0"/>
    <w:rsid w:val="00911451"/>
    <w:rsid w:val="009260CD"/>
    <w:rsid w:val="00933410"/>
    <w:rsid w:val="009459BC"/>
    <w:rsid w:val="00952C25"/>
    <w:rsid w:val="00954412"/>
    <w:rsid w:val="00972583"/>
    <w:rsid w:val="0097268B"/>
    <w:rsid w:val="00981656"/>
    <w:rsid w:val="0099497F"/>
    <w:rsid w:val="009A52B6"/>
    <w:rsid w:val="009C6AA5"/>
    <w:rsid w:val="009D0F2D"/>
    <w:rsid w:val="009F2A5A"/>
    <w:rsid w:val="009F6A14"/>
    <w:rsid w:val="00A10B61"/>
    <w:rsid w:val="00A12334"/>
    <w:rsid w:val="00A17D9B"/>
    <w:rsid w:val="00A2118D"/>
    <w:rsid w:val="00A23E64"/>
    <w:rsid w:val="00A24269"/>
    <w:rsid w:val="00A3577F"/>
    <w:rsid w:val="00A37D94"/>
    <w:rsid w:val="00A427B3"/>
    <w:rsid w:val="00A43452"/>
    <w:rsid w:val="00A57768"/>
    <w:rsid w:val="00A64D8B"/>
    <w:rsid w:val="00A802A3"/>
    <w:rsid w:val="00A80AAD"/>
    <w:rsid w:val="00A91B4E"/>
    <w:rsid w:val="00AA5BD8"/>
    <w:rsid w:val="00AA644E"/>
    <w:rsid w:val="00AB04C3"/>
    <w:rsid w:val="00AD42D4"/>
    <w:rsid w:val="00AD76E2"/>
    <w:rsid w:val="00AF611C"/>
    <w:rsid w:val="00B02640"/>
    <w:rsid w:val="00B05FCF"/>
    <w:rsid w:val="00B20152"/>
    <w:rsid w:val="00B23023"/>
    <w:rsid w:val="00B26883"/>
    <w:rsid w:val="00B30862"/>
    <w:rsid w:val="00B30F20"/>
    <w:rsid w:val="00B31C23"/>
    <w:rsid w:val="00B359E4"/>
    <w:rsid w:val="00B36008"/>
    <w:rsid w:val="00B376B5"/>
    <w:rsid w:val="00B40AB0"/>
    <w:rsid w:val="00B52A9D"/>
    <w:rsid w:val="00B56925"/>
    <w:rsid w:val="00B57D98"/>
    <w:rsid w:val="00B70850"/>
    <w:rsid w:val="00B719E2"/>
    <w:rsid w:val="00B75981"/>
    <w:rsid w:val="00B87472"/>
    <w:rsid w:val="00B90F3D"/>
    <w:rsid w:val="00BA0DFB"/>
    <w:rsid w:val="00BA5F59"/>
    <w:rsid w:val="00BA6A6A"/>
    <w:rsid w:val="00BB2D1E"/>
    <w:rsid w:val="00BB588A"/>
    <w:rsid w:val="00BE353F"/>
    <w:rsid w:val="00BF61B9"/>
    <w:rsid w:val="00C01BC6"/>
    <w:rsid w:val="00C066B6"/>
    <w:rsid w:val="00C2572E"/>
    <w:rsid w:val="00C37BA1"/>
    <w:rsid w:val="00C4674C"/>
    <w:rsid w:val="00C46D10"/>
    <w:rsid w:val="00C506CF"/>
    <w:rsid w:val="00C51C97"/>
    <w:rsid w:val="00C52E42"/>
    <w:rsid w:val="00C607DF"/>
    <w:rsid w:val="00C63D22"/>
    <w:rsid w:val="00C657AA"/>
    <w:rsid w:val="00C662B0"/>
    <w:rsid w:val="00C72BED"/>
    <w:rsid w:val="00C77300"/>
    <w:rsid w:val="00C77DE0"/>
    <w:rsid w:val="00C9578B"/>
    <w:rsid w:val="00CA75D9"/>
    <w:rsid w:val="00CB0055"/>
    <w:rsid w:val="00CD58BD"/>
    <w:rsid w:val="00CE0F04"/>
    <w:rsid w:val="00D05D08"/>
    <w:rsid w:val="00D11030"/>
    <w:rsid w:val="00D251EE"/>
    <w:rsid w:val="00D2522B"/>
    <w:rsid w:val="00D26E92"/>
    <w:rsid w:val="00D27FFA"/>
    <w:rsid w:val="00D307E8"/>
    <w:rsid w:val="00D32D3B"/>
    <w:rsid w:val="00D35090"/>
    <w:rsid w:val="00D422DE"/>
    <w:rsid w:val="00D5459D"/>
    <w:rsid w:val="00D575C9"/>
    <w:rsid w:val="00D70578"/>
    <w:rsid w:val="00D80633"/>
    <w:rsid w:val="00D8413C"/>
    <w:rsid w:val="00D91ED9"/>
    <w:rsid w:val="00DA1B76"/>
    <w:rsid w:val="00DA1F4D"/>
    <w:rsid w:val="00DB39F5"/>
    <w:rsid w:val="00DD172A"/>
    <w:rsid w:val="00DD69BD"/>
    <w:rsid w:val="00DE5B45"/>
    <w:rsid w:val="00DF6916"/>
    <w:rsid w:val="00E13317"/>
    <w:rsid w:val="00E25A26"/>
    <w:rsid w:val="00E25ADD"/>
    <w:rsid w:val="00E420C5"/>
    <w:rsid w:val="00E4381A"/>
    <w:rsid w:val="00E55D74"/>
    <w:rsid w:val="00E61A49"/>
    <w:rsid w:val="00E67704"/>
    <w:rsid w:val="00E903F9"/>
    <w:rsid w:val="00E95171"/>
    <w:rsid w:val="00EB7EBC"/>
    <w:rsid w:val="00EC7F17"/>
    <w:rsid w:val="00EE0143"/>
    <w:rsid w:val="00EE4790"/>
    <w:rsid w:val="00EE5A99"/>
    <w:rsid w:val="00EE6BFF"/>
    <w:rsid w:val="00EF2897"/>
    <w:rsid w:val="00EF450E"/>
    <w:rsid w:val="00F00D12"/>
    <w:rsid w:val="00F12492"/>
    <w:rsid w:val="00F23212"/>
    <w:rsid w:val="00F2591E"/>
    <w:rsid w:val="00F32BBF"/>
    <w:rsid w:val="00F34844"/>
    <w:rsid w:val="00F43883"/>
    <w:rsid w:val="00F43F17"/>
    <w:rsid w:val="00F45DB6"/>
    <w:rsid w:val="00F60274"/>
    <w:rsid w:val="00F7040F"/>
    <w:rsid w:val="00F71BF8"/>
    <w:rsid w:val="00F77FB9"/>
    <w:rsid w:val="00F800A1"/>
    <w:rsid w:val="00F96110"/>
    <w:rsid w:val="00FB068F"/>
    <w:rsid w:val="00FB7C6F"/>
    <w:rsid w:val="00FD3DFE"/>
    <w:rsid w:val="00FE12B9"/>
    <w:rsid w:val="00FE63ED"/>
    <w:rsid w:val="00FE6DA4"/>
    <w:rsid w:val="00FF51F6"/>
    <w:rsid w:val="00FF749B"/>
    <w:rsid w:val="018A2642"/>
    <w:rsid w:val="0242FAD7"/>
    <w:rsid w:val="026493E2"/>
    <w:rsid w:val="0352F373"/>
    <w:rsid w:val="037A2E75"/>
    <w:rsid w:val="048BBA5B"/>
    <w:rsid w:val="04FFE3A5"/>
    <w:rsid w:val="0558957F"/>
    <w:rsid w:val="06408831"/>
    <w:rsid w:val="066F3BE2"/>
    <w:rsid w:val="0681F79B"/>
    <w:rsid w:val="068A1B19"/>
    <w:rsid w:val="06E8A9E6"/>
    <w:rsid w:val="075918F8"/>
    <w:rsid w:val="08664D15"/>
    <w:rsid w:val="086C1E67"/>
    <w:rsid w:val="08807709"/>
    <w:rsid w:val="089FC772"/>
    <w:rsid w:val="09843970"/>
    <w:rsid w:val="09E8534D"/>
    <w:rsid w:val="0B269B1B"/>
    <w:rsid w:val="0B2B1A58"/>
    <w:rsid w:val="0BF5258A"/>
    <w:rsid w:val="0CE0D220"/>
    <w:rsid w:val="0D3DD2C3"/>
    <w:rsid w:val="0E4ABBC4"/>
    <w:rsid w:val="0EEA6111"/>
    <w:rsid w:val="0F6DB7B6"/>
    <w:rsid w:val="0FA75915"/>
    <w:rsid w:val="100402D3"/>
    <w:rsid w:val="109023EC"/>
    <w:rsid w:val="10D15E18"/>
    <w:rsid w:val="10FB3F17"/>
    <w:rsid w:val="11C52BA9"/>
    <w:rsid w:val="1296C18C"/>
    <w:rsid w:val="12F459A8"/>
    <w:rsid w:val="139DC002"/>
    <w:rsid w:val="13B080EC"/>
    <w:rsid w:val="13D0BEE9"/>
    <w:rsid w:val="14815051"/>
    <w:rsid w:val="1534F112"/>
    <w:rsid w:val="1694E419"/>
    <w:rsid w:val="16E9087C"/>
    <w:rsid w:val="17112971"/>
    <w:rsid w:val="171226F1"/>
    <w:rsid w:val="174F45EC"/>
    <w:rsid w:val="190C74AB"/>
    <w:rsid w:val="191D54F8"/>
    <w:rsid w:val="19501B2F"/>
    <w:rsid w:val="19CD193A"/>
    <w:rsid w:val="1B2297B7"/>
    <w:rsid w:val="1C83A2D0"/>
    <w:rsid w:val="1CF8D72B"/>
    <w:rsid w:val="1DF928FA"/>
    <w:rsid w:val="1EE7A45A"/>
    <w:rsid w:val="1F9A6FDB"/>
    <w:rsid w:val="21606A95"/>
    <w:rsid w:val="221C37EB"/>
    <w:rsid w:val="227B3E58"/>
    <w:rsid w:val="24644078"/>
    <w:rsid w:val="24E41E6A"/>
    <w:rsid w:val="25DE4DCD"/>
    <w:rsid w:val="2648EA5D"/>
    <w:rsid w:val="26B257CC"/>
    <w:rsid w:val="2770A16F"/>
    <w:rsid w:val="27DA80AF"/>
    <w:rsid w:val="2974BB71"/>
    <w:rsid w:val="297CD184"/>
    <w:rsid w:val="29A22BA8"/>
    <w:rsid w:val="2AA62AC5"/>
    <w:rsid w:val="2AABF3AB"/>
    <w:rsid w:val="2B7707CC"/>
    <w:rsid w:val="2C404FFF"/>
    <w:rsid w:val="2C545FD8"/>
    <w:rsid w:val="2CC4946E"/>
    <w:rsid w:val="2CD5AFF3"/>
    <w:rsid w:val="2E0BD619"/>
    <w:rsid w:val="2EB8C899"/>
    <w:rsid w:val="2ECD9F70"/>
    <w:rsid w:val="2F08AC6F"/>
    <w:rsid w:val="2F6F2FB4"/>
    <w:rsid w:val="302523A9"/>
    <w:rsid w:val="30F62C41"/>
    <w:rsid w:val="31398E96"/>
    <w:rsid w:val="317A828F"/>
    <w:rsid w:val="32763D73"/>
    <w:rsid w:val="327C0C44"/>
    <w:rsid w:val="340D3744"/>
    <w:rsid w:val="34CB1396"/>
    <w:rsid w:val="3617D140"/>
    <w:rsid w:val="36278284"/>
    <w:rsid w:val="3632A4C1"/>
    <w:rsid w:val="3778497D"/>
    <w:rsid w:val="379CD374"/>
    <w:rsid w:val="3ABDBCC0"/>
    <w:rsid w:val="3B79B7BE"/>
    <w:rsid w:val="3BCD7AE8"/>
    <w:rsid w:val="3C2C83C5"/>
    <w:rsid w:val="3CBAE2C2"/>
    <w:rsid w:val="3DBDBAC4"/>
    <w:rsid w:val="3DDE9B01"/>
    <w:rsid w:val="3E10AE9B"/>
    <w:rsid w:val="3F18742C"/>
    <w:rsid w:val="3F238C88"/>
    <w:rsid w:val="3F4F45D2"/>
    <w:rsid w:val="3FB91395"/>
    <w:rsid w:val="409CDEF9"/>
    <w:rsid w:val="41CBAB50"/>
    <w:rsid w:val="42EA1CF0"/>
    <w:rsid w:val="433DE9D7"/>
    <w:rsid w:val="440CE40C"/>
    <w:rsid w:val="44C69B6D"/>
    <w:rsid w:val="46055C51"/>
    <w:rsid w:val="46423A72"/>
    <w:rsid w:val="48BB2800"/>
    <w:rsid w:val="49F7AA1D"/>
    <w:rsid w:val="4B3CF2AC"/>
    <w:rsid w:val="4C799AF3"/>
    <w:rsid w:val="4E78C479"/>
    <w:rsid w:val="4E87DEB2"/>
    <w:rsid w:val="4EC92CF0"/>
    <w:rsid w:val="4EF8F7F5"/>
    <w:rsid w:val="4F5A9816"/>
    <w:rsid w:val="4FA1BD1C"/>
    <w:rsid w:val="4FF9DF7A"/>
    <w:rsid w:val="503B8D43"/>
    <w:rsid w:val="51CA8E10"/>
    <w:rsid w:val="5212AA89"/>
    <w:rsid w:val="530440C3"/>
    <w:rsid w:val="541AD9C6"/>
    <w:rsid w:val="5451C757"/>
    <w:rsid w:val="54AFD4E5"/>
    <w:rsid w:val="5535E277"/>
    <w:rsid w:val="58297FED"/>
    <w:rsid w:val="5846D0CA"/>
    <w:rsid w:val="584C7625"/>
    <w:rsid w:val="58F921AF"/>
    <w:rsid w:val="59AFE138"/>
    <w:rsid w:val="59C9E8AB"/>
    <w:rsid w:val="5A5B77A6"/>
    <w:rsid w:val="5CB5BC66"/>
    <w:rsid w:val="5E6C95F7"/>
    <w:rsid w:val="5F3673F5"/>
    <w:rsid w:val="600C7CAC"/>
    <w:rsid w:val="602A0A6C"/>
    <w:rsid w:val="6061A097"/>
    <w:rsid w:val="618EA41F"/>
    <w:rsid w:val="61A28B89"/>
    <w:rsid w:val="62414D22"/>
    <w:rsid w:val="6266384C"/>
    <w:rsid w:val="638462BD"/>
    <w:rsid w:val="63A2D434"/>
    <w:rsid w:val="63E6F82C"/>
    <w:rsid w:val="6433AE36"/>
    <w:rsid w:val="64E1DFF0"/>
    <w:rsid w:val="64F57303"/>
    <w:rsid w:val="650320E1"/>
    <w:rsid w:val="652670B9"/>
    <w:rsid w:val="6640F5B9"/>
    <w:rsid w:val="675CB77D"/>
    <w:rsid w:val="6781D8A6"/>
    <w:rsid w:val="67A2AC53"/>
    <w:rsid w:val="67D1FACA"/>
    <w:rsid w:val="689413E6"/>
    <w:rsid w:val="69F8832D"/>
    <w:rsid w:val="6A4952CC"/>
    <w:rsid w:val="6A95B909"/>
    <w:rsid w:val="6ABAA6F4"/>
    <w:rsid w:val="6B04DDD6"/>
    <w:rsid w:val="6B6E4F77"/>
    <w:rsid w:val="6DC37C4E"/>
    <w:rsid w:val="70204B3A"/>
    <w:rsid w:val="7069A481"/>
    <w:rsid w:val="7207A729"/>
    <w:rsid w:val="720DCBCE"/>
    <w:rsid w:val="7425FEA5"/>
    <w:rsid w:val="744C796A"/>
    <w:rsid w:val="7540C252"/>
    <w:rsid w:val="767703A4"/>
    <w:rsid w:val="76AB40C2"/>
    <w:rsid w:val="77176C1E"/>
    <w:rsid w:val="788BC7E1"/>
    <w:rsid w:val="79B99E0D"/>
    <w:rsid w:val="79ED16F4"/>
    <w:rsid w:val="7A7B644C"/>
    <w:rsid w:val="7B5F7CD1"/>
    <w:rsid w:val="7C46FCB5"/>
    <w:rsid w:val="7C87065D"/>
    <w:rsid w:val="7DC8A018"/>
    <w:rsid w:val="7ECEF875"/>
    <w:rsid w:val="7ED66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92268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B76E0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F09415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B76E0B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B76E0B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9E914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B76E0B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240F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Horsman@queenslandballet.com.au" TargetMode="External"/><Relationship Id="rId18" Type="http://schemas.openxmlformats.org/officeDocument/2006/relationships/image" Target="media/image2.jp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alyssalouisepark@hotmail.com" TargetMode="External"/><Relationship Id="rId17" Type="http://schemas.openxmlformats.org/officeDocument/2006/relationships/hyperlink" Target="mailto:garis@queenslandballet.com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phipps@queenslandballet.com.au" TargetMode="External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pboyd@queenslandballet.com.au" TargetMode="Externa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3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lawrence@queenslandballet.com.au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yssa\AppData\Roaming\Microsoft\Templates\Blue%20grey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133E5E3EBF54552882344EE68B2F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C5B4C-B7BF-474F-99B4-6BF1629DA615}"/>
      </w:docPartPr>
      <w:docPartBody>
        <w:p w:rsidR="00D50B8B" w:rsidRDefault="00BE1255">
          <w:pPr>
            <w:pStyle w:val="4133E5E3EBF54552882344EE68B2F686"/>
          </w:pPr>
          <w:r w:rsidRPr="00CB0055">
            <w:t>Contact</w:t>
          </w:r>
        </w:p>
      </w:docPartBody>
    </w:docPart>
    <w:docPart>
      <w:docPartPr>
        <w:name w:val="F9C5B58167BF4470A0CD834177174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4FDCC-EDC3-493F-8D4D-67F53A8719EE}"/>
      </w:docPartPr>
      <w:docPartBody>
        <w:p w:rsidR="00D50B8B" w:rsidRDefault="00BE1255">
          <w:pPr>
            <w:pStyle w:val="F9C5B58167BF4470A0CD83417717447E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255"/>
    <w:rsid w:val="000F47A6"/>
    <w:rsid w:val="0053692B"/>
    <w:rsid w:val="006367F5"/>
    <w:rsid w:val="00792310"/>
    <w:rsid w:val="00BE1255"/>
    <w:rsid w:val="00BE353F"/>
    <w:rsid w:val="00CB55EB"/>
    <w:rsid w:val="00D50B8B"/>
    <w:rsid w:val="00E12517"/>
    <w:rsid w:val="00E92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133E5E3EBF54552882344EE68B2F686">
    <w:name w:val="4133E5E3EBF54552882344EE68B2F686"/>
  </w:style>
  <w:style w:type="paragraph" w:customStyle="1" w:styleId="F9C5B58167BF4470A0CD83417717447E">
    <w:name w:val="F9C5B58167BF4470A0CD83417717447E"/>
  </w:style>
  <w:style w:type="character" w:styleId="Hyperlink">
    <w:name w:val="Hyperlink"/>
    <w:basedOn w:val="DefaultParagraphFont"/>
    <w:uiPriority w:val="99"/>
    <w:unhideWhenUsed/>
    <w:rPr>
      <w:color w:val="BF4E14" w:themeColor="accent2" w:themeShade="B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9D360E"/>
      </a:lt1>
      <a:dk2>
        <a:srgbClr val="FFAE3E"/>
      </a:dk2>
      <a:lt2>
        <a:srgbClr val="9D360E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A4A09CA-0F06-4799-9855-856179105A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</Template>
  <TotalTime>0</TotalTime>
  <Pages>2</Pages>
  <Words>574</Words>
  <Characters>3277</Characters>
  <Application>Microsoft Office Word</Application>
  <DocSecurity>0</DocSecurity>
  <Lines>27</Lines>
  <Paragraphs>7</Paragraphs>
  <ScaleCrop>false</ScaleCrop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2024-06-30T03:33:00Z</dcterms:created>
  <dcterms:modified xsi:type="dcterms:W3CDTF">2024-07-15T06:09:00Z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