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511"/>
        <w:gridCol w:w="6679"/>
      </w:tblGrid>
      <w:tr w:rsidR="001B2ABD" w14:paraId="74275B35" w14:textId="77777777" w:rsidTr="002127E6">
        <w:trPr>
          <w:trHeight w:val="4410"/>
        </w:trPr>
        <w:tc>
          <w:tcPr>
            <w:tcW w:w="3600" w:type="dxa"/>
            <w:vAlign w:val="bottom"/>
          </w:tcPr>
          <w:p w14:paraId="00729E79" w14:textId="42F3EC14" w:rsidR="001B2ABD" w:rsidRDefault="002127E6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9B3C11B" wp14:editId="22B4848C">
                  <wp:extent cx="2139950" cy="2719705"/>
                  <wp:effectExtent l="0" t="0" r="0" b="4445"/>
                  <wp:docPr id="21237288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728894" name="Picture 2123728894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271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</w:tcPr>
          <w:p w14:paraId="48363C42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679" w:type="dxa"/>
            <w:vAlign w:val="bottom"/>
          </w:tcPr>
          <w:p w14:paraId="63B28193" w14:textId="51B7829D" w:rsidR="001B2ABD" w:rsidRDefault="002127E6" w:rsidP="001B2ABD">
            <w:pPr>
              <w:pStyle w:val="Title"/>
            </w:pPr>
            <w:r>
              <w:t xml:space="preserve">Makenzee </w:t>
            </w:r>
            <w:r w:rsidRPr="001C3AF9">
              <w:rPr>
                <w:color w:val="7F7F7F" w:themeColor="text1" w:themeTint="80"/>
                <w:sz w:val="56"/>
                <w:szCs w:val="56"/>
              </w:rPr>
              <w:t>alora</w:t>
            </w:r>
            <w:r w:rsidRPr="001C3AF9">
              <w:rPr>
                <w:color w:val="7F7F7F" w:themeColor="text1" w:themeTint="80"/>
              </w:rPr>
              <w:t xml:space="preserve"> </w:t>
            </w:r>
            <w:r w:rsidRPr="001C3AF9">
              <w:rPr>
                <w:color w:val="7F7F7F" w:themeColor="text1" w:themeTint="80"/>
                <w:sz w:val="56"/>
                <w:szCs w:val="56"/>
              </w:rPr>
              <w:t>maree</w:t>
            </w:r>
            <w:r>
              <w:t xml:space="preserve"> speak</w:t>
            </w:r>
          </w:p>
          <w:p w14:paraId="5221C249" w14:textId="3CFF350B" w:rsidR="001B2ABD" w:rsidRDefault="001B2ABD" w:rsidP="001B2ABD">
            <w:pPr>
              <w:pStyle w:val="Subtitle"/>
            </w:pPr>
          </w:p>
        </w:tc>
      </w:tr>
      <w:tr w:rsidR="001B2ABD" w14:paraId="5D3C8CC7" w14:textId="77777777" w:rsidTr="002127E6">
        <w:tc>
          <w:tcPr>
            <w:tcW w:w="3600" w:type="dxa"/>
          </w:tcPr>
          <w:p w14:paraId="6E4B233D" w14:textId="138E8AE0" w:rsidR="00036450" w:rsidRDefault="00036450" w:rsidP="00083484"/>
          <w:p w14:paraId="5393D4D8" w14:textId="77777777" w:rsidR="00036450" w:rsidRDefault="00036450" w:rsidP="00036450"/>
          <w:sdt>
            <w:sdtPr>
              <w:id w:val="-1954003311"/>
              <w:placeholder>
                <w:docPart w:val="FDA815369F35416FBEA9AF438CCD25ED"/>
              </w:placeholder>
              <w:temporary/>
              <w:showingPlcHdr/>
              <w15:appearance w15:val="hidden"/>
            </w:sdtPr>
            <w:sdtContent>
              <w:p w14:paraId="69593BB5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p w14:paraId="1F547568" w14:textId="1F214FE0" w:rsidR="004D3011" w:rsidRDefault="00083484" w:rsidP="004D3011">
            <w:r>
              <w:t>Date of Birth: 10/10/2007</w:t>
            </w:r>
            <w:r w:rsidR="001C3AF9">
              <w:t xml:space="preserve"> – 16 years old</w:t>
            </w:r>
          </w:p>
          <w:p w14:paraId="143915B7" w14:textId="206B1A30" w:rsidR="00083484" w:rsidRDefault="00083484" w:rsidP="004D3011">
            <w:r>
              <w:t>Height:  169cm</w:t>
            </w:r>
          </w:p>
          <w:p w14:paraId="5579336A" w14:textId="7EDBD2BC" w:rsidR="00083484" w:rsidRDefault="00083484" w:rsidP="004D3011">
            <w:r>
              <w:t>Address: PO Box 376 Yandina QLD Australia 4561</w:t>
            </w:r>
          </w:p>
          <w:p w14:paraId="0C2DAC59" w14:textId="79926629" w:rsidR="00083484" w:rsidRDefault="00083484" w:rsidP="004D3011">
            <w:r>
              <w:t>Nationality: Australian</w:t>
            </w:r>
          </w:p>
          <w:p w14:paraId="704AE9FD" w14:textId="15A331A3" w:rsidR="004912B1" w:rsidRDefault="004912B1" w:rsidP="004D3011">
            <w:r>
              <w:t>Languages: English</w:t>
            </w:r>
          </w:p>
          <w:p w14:paraId="36C2B6E4" w14:textId="21DBB68B" w:rsidR="004D3011" w:rsidRDefault="004D3011" w:rsidP="00083484"/>
          <w:p w14:paraId="66EF1ADF" w14:textId="77777777" w:rsidR="004D3011" w:rsidRDefault="004D3011" w:rsidP="004D3011"/>
          <w:sdt>
            <w:sdtPr>
              <w:id w:val="-240260293"/>
              <w:placeholder>
                <w:docPart w:val="E54A868206344A2A8E6D4FCCB25028D6"/>
              </w:placeholder>
              <w:temporary/>
              <w:showingPlcHdr/>
              <w15:appearance w15:val="hidden"/>
            </w:sdtPr>
            <w:sdtContent>
              <w:p w14:paraId="7DE6D93D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1C28FF82" w14:textId="0E7FC25A" w:rsidR="00036450" w:rsidRDefault="001C788D" w:rsidP="004D3011">
            <w:hyperlink r:id="rId7" w:history="1">
              <w:r w:rsidRPr="00A660E7">
                <w:rPr>
                  <w:rStyle w:val="Hyperlink"/>
                </w:rPr>
                <w:t>sandra.humphreys@bigpond.com</w:t>
              </w:r>
            </w:hyperlink>
            <w:r w:rsidR="00083484">
              <w:t xml:space="preserve"> </w:t>
            </w:r>
            <w:r>
              <w:t>(parent)</w:t>
            </w:r>
          </w:p>
          <w:p w14:paraId="745CED9D" w14:textId="4E796938" w:rsidR="00083484" w:rsidRDefault="001C788D" w:rsidP="004D3011">
            <w:hyperlink r:id="rId8" w:history="1">
              <w:r w:rsidRPr="00A660E7">
                <w:rPr>
                  <w:rStyle w:val="Hyperlink"/>
                </w:rPr>
                <w:t>mspea</w:t>
              </w:r>
            </w:hyperlink>
            <w:r w:rsidR="008E09E2">
              <w:rPr>
                <w:rStyle w:val="Hyperlink"/>
              </w:rPr>
              <w:t>kballet@gmail.com</w:t>
            </w:r>
            <w:r w:rsidR="00083484">
              <w:t xml:space="preserve"> (student)</w:t>
            </w:r>
          </w:p>
          <w:p w14:paraId="54F749B0" w14:textId="77777777" w:rsidR="00083484" w:rsidRDefault="00083484" w:rsidP="004D3011"/>
          <w:p w14:paraId="0BC20961" w14:textId="7E5C0E5F" w:rsidR="00083484" w:rsidRDefault="00083484" w:rsidP="004D3011">
            <w:pPr>
              <w:rPr>
                <w:rStyle w:val="Hyperlink"/>
                <w:color w:val="auto"/>
                <w:u w:val="none"/>
              </w:rPr>
            </w:pPr>
            <w:r w:rsidRPr="00083484">
              <w:rPr>
                <w:rStyle w:val="Hyperlink"/>
                <w:color w:val="auto"/>
                <w:u w:val="none"/>
              </w:rPr>
              <w:t>PHONE:</w:t>
            </w:r>
          </w:p>
          <w:p w14:paraId="76215120" w14:textId="5C0C9888" w:rsidR="00083484" w:rsidRDefault="00083484" w:rsidP="004D3011">
            <w:pPr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>(parent) +61 0409 467 586</w:t>
            </w:r>
          </w:p>
          <w:p w14:paraId="61506F2D" w14:textId="048C8E71" w:rsidR="00083484" w:rsidRDefault="00083484" w:rsidP="004D3011">
            <w:pPr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>(student) + 61 0436 436 040</w:t>
            </w:r>
          </w:p>
          <w:p w14:paraId="0D347D3B" w14:textId="77777777" w:rsidR="008E09E2" w:rsidRDefault="008E09E2" w:rsidP="004D3011">
            <w:pPr>
              <w:rPr>
                <w:rStyle w:val="Hyperlink"/>
                <w:color w:val="auto"/>
                <w:u w:val="none"/>
              </w:rPr>
            </w:pPr>
          </w:p>
          <w:p w14:paraId="073A3518" w14:textId="22B43FEE" w:rsidR="008E09E2" w:rsidRDefault="008E09E2" w:rsidP="004D3011">
            <w:pPr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>WHATS APP:</w:t>
            </w:r>
          </w:p>
          <w:p w14:paraId="7CE3C57E" w14:textId="3C2046CA" w:rsidR="008E09E2" w:rsidRDefault="008E09E2" w:rsidP="004D3011">
            <w:pPr>
              <w:rPr>
                <w:rStyle w:val="Hyperlink"/>
                <w:color w:val="auto"/>
                <w:u w:val="none"/>
              </w:rPr>
            </w:pPr>
            <w:hyperlink r:id="rId9" w:history="1">
              <w:r w:rsidRPr="00A660E7">
                <w:rPr>
                  <w:rStyle w:val="Hyperlink"/>
                </w:rPr>
                <w:t>mspeakballet@gmail.com</w:t>
              </w:r>
            </w:hyperlink>
          </w:p>
          <w:p w14:paraId="0C135BD4" w14:textId="77777777" w:rsidR="008E09E2" w:rsidRDefault="008E09E2" w:rsidP="004D3011">
            <w:pPr>
              <w:rPr>
                <w:rStyle w:val="Hyperlink"/>
                <w:color w:val="auto"/>
                <w:u w:val="none"/>
              </w:rPr>
            </w:pPr>
          </w:p>
          <w:p w14:paraId="16E35FDE" w14:textId="156AB9A4" w:rsidR="008E09E2" w:rsidRDefault="008E09E2" w:rsidP="004D3011">
            <w:pPr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>INTERESTS:</w:t>
            </w:r>
          </w:p>
          <w:p w14:paraId="2227FAE6" w14:textId="6CFE6310" w:rsidR="008E09E2" w:rsidRDefault="00385B80" w:rsidP="004D3011">
            <w:pPr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>Reading</w:t>
            </w:r>
          </w:p>
          <w:p w14:paraId="258B3F10" w14:textId="118C2ECA" w:rsidR="001B0862" w:rsidRDefault="001B0862" w:rsidP="004D3011">
            <w:pPr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>Art</w:t>
            </w:r>
          </w:p>
          <w:p w14:paraId="7138843F" w14:textId="3E97265F" w:rsidR="001B0862" w:rsidRPr="00083484" w:rsidRDefault="001B0862" w:rsidP="004D3011">
            <w:pPr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>Music</w:t>
            </w:r>
          </w:p>
          <w:p w14:paraId="6BDEEBED" w14:textId="17D888D8" w:rsidR="004D3011" w:rsidRPr="00CB0055" w:rsidRDefault="004D3011" w:rsidP="00CB0055">
            <w:pPr>
              <w:pStyle w:val="Heading3"/>
            </w:pPr>
          </w:p>
          <w:p w14:paraId="4629DCEF" w14:textId="39B691F0" w:rsidR="004D3011" w:rsidRDefault="004D3011" w:rsidP="00083484"/>
          <w:p w14:paraId="4F0D9B15" w14:textId="3C1A66E5" w:rsidR="004D3011" w:rsidRDefault="004D3011" w:rsidP="004D3011"/>
          <w:p w14:paraId="580361CC" w14:textId="434CA780" w:rsidR="004D3011" w:rsidRPr="004D3011" w:rsidRDefault="004D3011" w:rsidP="004D3011"/>
        </w:tc>
        <w:tc>
          <w:tcPr>
            <w:tcW w:w="511" w:type="dxa"/>
          </w:tcPr>
          <w:p w14:paraId="14CBC1E7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679" w:type="dxa"/>
          </w:tcPr>
          <w:sdt>
            <w:sdtPr>
              <w:id w:val="1049110328"/>
              <w:placeholder>
                <w:docPart w:val="1C22311E68D7468BB0A6E73087AA7E44"/>
              </w:placeholder>
              <w:temporary/>
              <w:showingPlcHdr/>
              <w15:appearance w15:val="hidden"/>
            </w:sdtPr>
            <w:sdtContent>
              <w:p w14:paraId="67DA78E2" w14:textId="77777777" w:rsidR="001B2ABD" w:rsidRDefault="00E25A26" w:rsidP="00036450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435C5842" w14:textId="5194F060" w:rsidR="00036450" w:rsidRPr="00036450" w:rsidRDefault="00083484" w:rsidP="00B359E4">
            <w:pPr>
              <w:pStyle w:val="Heading4"/>
            </w:pPr>
            <w:r>
              <w:t xml:space="preserve">Prima Youth Classical Academy </w:t>
            </w:r>
            <w:r w:rsidR="004912B1">
              <w:t>–</w:t>
            </w:r>
            <w:r>
              <w:t xml:space="preserve"> </w:t>
            </w:r>
            <w:r w:rsidR="004912B1">
              <w:t>Artistic Director Kaytlyn Bell-Blissner</w:t>
            </w:r>
          </w:p>
          <w:p w14:paraId="48B2B3DE" w14:textId="52B141FD" w:rsidR="00036450" w:rsidRPr="00B359E4" w:rsidRDefault="001C3AF9" w:rsidP="00B359E4">
            <w:pPr>
              <w:pStyle w:val="Date"/>
            </w:pPr>
            <w:r>
              <w:t>Jan 2022</w:t>
            </w:r>
            <w:r w:rsidR="00036450" w:rsidRPr="00B359E4">
              <w:t xml:space="preserve"> - </w:t>
            </w:r>
            <w:r w:rsidR="004912B1">
              <w:t>Current</w:t>
            </w:r>
          </w:p>
          <w:p w14:paraId="08AF40D5" w14:textId="77777777" w:rsidR="004912B1" w:rsidRDefault="004912B1" w:rsidP="00036450"/>
          <w:p w14:paraId="5B47A9A1" w14:textId="77777777" w:rsidR="00E20EF2" w:rsidRDefault="004912B1" w:rsidP="00036450">
            <w:r>
              <w:t xml:space="preserve">Full-Time Classical </w:t>
            </w:r>
            <w:r w:rsidR="00E20EF2">
              <w:t>Training</w:t>
            </w:r>
            <w:r>
              <w:t xml:space="preserve"> Program.</w:t>
            </w:r>
            <w:r w:rsidR="00E20EF2">
              <w:t xml:space="preserve"> </w:t>
            </w:r>
          </w:p>
          <w:p w14:paraId="219E094E" w14:textId="47CD78D4" w:rsidR="00E20EF2" w:rsidRDefault="00E20EF2" w:rsidP="00036450">
            <w:r>
              <w:t>Classes - Classical – Contemporary – Conditioning – Pilates.</w:t>
            </w:r>
            <w:r w:rsidR="004912B1">
              <w:t xml:space="preserve"> </w:t>
            </w:r>
          </w:p>
          <w:p w14:paraId="0CF64139" w14:textId="4E29055D" w:rsidR="00E20EF2" w:rsidRDefault="00E20EF2" w:rsidP="00036450">
            <w:r>
              <w:t>Teachers - Mr Grant Aris, Ms Amelia Waller, Ms Kaytlyn Bell-Blissner</w:t>
            </w:r>
            <w:r w:rsidR="006F7C89">
              <w:t xml:space="preserve"> &amp;</w:t>
            </w:r>
            <w:r>
              <w:t xml:space="preserve"> Ms Jessica Cove.</w:t>
            </w:r>
          </w:p>
          <w:p w14:paraId="27A1DAA6" w14:textId="39ED8098" w:rsidR="00E20EF2" w:rsidRDefault="00E20EF2" w:rsidP="00036450">
            <w:r>
              <w:t xml:space="preserve">Syllabus - </w:t>
            </w:r>
            <w:r w:rsidR="004912B1">
              <w:t xml:space="preserve">RAD &amp; Borovansky </w:t>
            </w:r>
            <w:r>
              <w:t>examinations.</w:t>
            </w:r>
          </w:p>
          <w:p w14:paraId="0AAB27F7" w14:textId="642D4C1E" w:rsidR="004D3011" w:rsidRDefault="00E20EF2" w:rsidP="00036450">
            <w:r>
              <w:t>Achievements -</w:t>
            </w:r>
            <w:r w:rsidR="004912B1">
              <w:t xml:space="preserve"> </w:t>
            </w:r>
            <w:r w:rsidR="006F2771">
              <w:t xml:space="preserve">High </w:t>
            </w:r>
            <w:r w:rsidR="004912B1">
              <w:t xml:space="preserve">Distinction </w:t>
            </w:r>
            <w:r>
              <w:t>&amp;</w:t>
            </w:r>
            <w:r w:rsidR="004912B1">
              <w:t xml:space="preserve"> Honours.  </w:t>
            </w:r>
          </w:p>
          <w:p w14:paraId="6328D9D0" w14:textId="77777777" w:rsidR="00036450" w:rsidRDefault="00036450" w:rsidP="00036450"/>
          <w:p w14:paraId="3138EB69" w14:textId="294E1E68" w:rsidR="00036450" w:rsidRPr="00B359E4" w:rsidRDefault="00BB785A" w:rsidP="00B359E4">
            <w:pPr>
              <w:pStyle w:val="Heading4"/>
            </w:pPr>
            <w:r>
              <w:t>Previously Trained – Sunshine Coast Conservatory Of Dance</w:t>
            </w:r>
          </w:p>
          <w:p w14:paraId="6FABF5BB" w14:textId="3067CDD3" w:rsidR="00036450" w:rsidRPr="00B359E4" w:rsidRDefault="00BB785A" w:rsidP="00B359E4">
            <w:pPr>
              <w:pStyle w:val="Date"/>
            </w:pPr>
            <w:r>
              <w:t>01/01/2012 – 31/12/2021</w:t>
            </w:r>
          </w:p>
          <w:p w14:paraId="32FEF7ED" w14:textId="76F8FF70" w:rsidR="00036450" w:rsidRDefault="00036450" w:rsidP="00036450"/>
          <w:p w14:paraId="5E2C2A51" w14:textId="6C388EBF" w:rsidR="00BB785A" w:rsidRDefault="00BB785A" w:rsidP="00036450">
            <w:r>
              <w:t xml:space="preserve">Commencement of ballet training in a recreational setting. </w:t>
            </w:r>
            <w:r w:rsidR="00E20EF2">
              <w:t>All genres experienced.  I</w:t>
            </w:r>
            <w:r w:rsidR="006F2771">
              <w:t>naugural student</w:t>
            </w:r>
            <w:r>
              <w:t xml:space="preserve"> of “Excellence in Classical Training” Program with M</w:t>
            </w:r>
            <w:r w:rsidR="007A7D34">
              <w:t>arie Walton-Mahon OAM</w:t>
            </w:r>
            <w:r w:rsidR="003E3BA9">
              <w:t xml:space="preserve"> for 2021</w:t>
            </w:r>
            <w:r w:rsidR="00E20EF2">
              <w:t>.</w:t>
            </w:r>
          </w:p>
          <w:p w14:paraId="7A7A15A3" w14:textId="36078AE9" w:rsidR="00036450" w:rsidRDefault="00E20EF2" w:rsidP="00036450">
            <w:pPr>
              <w:pStyle w:val="Heading2"/>
            </w:pPr>
            <w:r>
              <w:t>ADDITIONAL TRAINING</w:t>
            </w:r>
          </w:p>
          <w:p w14:paraId="389D068D" w14:textId="67B11BB5" w:rsidR="00036450" w:rsidRDefault="00C86E5F" w:rsidP="00B359E4">
            <w:pPr>
              <w:pStyle w:val="Heading4"/>
              <w:rPr>
                <w:bCs/>
              </w:rPr>
            </w:pPr>
            <w:r>
              <w:t>Australian Ballet ITP Levels 1-4</w:t>
            </w:r>
          </w:p>
          <w:p w14:paraId="7B111E45" w14:textId="5D8E1CDE" w:rsidR="00036450" w:rsidRPr="00036450" w:rsidRDefault="00C86E5F" w:rsidP="00B359E4">
            <w:pPr>
              <w:pStyle w:val="Date"/>
            </w:pPr>
            <w:r>
              <w:t>Jan 2017 – Dec 2022</w:t>
            </w:r>
          </w:p>
          <w:p w14:paraId="5AC32F1B" w14:textId="0F1C1941" w:rsidR="00036450" w:rsidRDefault="00036450" w:rsidP="00036450">
            <w:r w:rsidRPr="00036450">
              <w:t xml:space="preserve"> </w:t>
            </w:r>
          </w:p>
          <w:p w14:paraId="73373587" w14:textId="77777777" w:rsidR="00C86E5F" w:rsidRDefault="00C86E5F" w:rsidP="00C86E5F">
            <w:pPr>
              <w:pStyle w:val="Heading4"/>
            </w:pPr>
            <w:r>
              <w:t>Queensland Ballet Academy Guest Associate Program</w:t>
            </w:r>
          </w:p>
          <w:p w14:paraId="4CEFF368" w14:textId="48B2E6FE" w:rsidR="004D3011" w:rsidRPr="00D2790A" w:rsidRDefault="00C86E5F" w:rsidP="00C86E5F">
            <w:pPr>
              <w:pStyle w:val="Heading4"/>
              <w:rPr>
                <w:b w:val="0"/>
                <w:bCs/>
              </w:rPr>
            </w:pPr>
            <w:r w:rsidRPr="00D2790A">
              <w:rPr>
                <w:b w:val="0"/>
                <w:bCs/>
              </w:rPr>
              <w:t>Jan 2019 – Dec 2022</w:t>
            </w:r>
          </w:p>
          <w:p w14:paraId="2C59B6B2" w14:textId="3C759F8D" w:rsidR="004D3011" w:rsidRPr="004D3011" w:rsidRDefault="004D3011" w:rsidP="004D3011"/>
          <w:p w14:paraId="2DFFBC9B" w14:textId="4CF0418A" w:rsidR="004D3011" w:rsidRPr="004D3011" w:rsidRDefault="00C86E5F" w:rsidP="00B359E4">
            <w:pPr>
              <w:pStyle w:val="Heading4"/>
              <w:rPr>
                <w:bCs/>
              </w:rPr>
            </w:pPr>
            <w:r>
              <w:t>John Cranko Summer Intensive USA 2024</w:t>
            </w:r>
          </w:p>
          <w:p w14:paraId="000D36E1" w14:textId="470204E5" w:rsidR="004D3011" w:rsidRDefault="00C86E5F" w:rsidP="00C86E5F">
            <w:pPr>
              <w:pStyle w:val="Date"/>
            </w:pPr>
            <w:r>
              <w:t>Received from YAGP Sydney Australia Semi Final</w:t>
            </w:r>
            <w:r w:rsidR="00036450" w:rsidRPr="004D3011">
              <w:t xml:space="preserve"> </w:t>
            </w:r>
            <w:r>
              <w:t>2023</w:t>
            </w:r>
          </w:p>
          <w:p w14:paraId="61043A2E" w14:textId="77777777" w:rsidR="00ED2261" w:rsidRDefault="00ED2261" w:rsidP="00ED2261"/>
          <w:p w14:paraId="75684C0F" w14:textId="4919E9A7" w:rsidR="00ED2261" w:rsidRDefault="00ED2261" w:rsidP="00ED2261">
            <w:pPr>
              <w:rPr>
                <w:b/>
                <w:bCs/>
              </w:rPr>
            </w:pPr>
            <w:r>
              <w:rPr>
                <w:b/>
                <w:bCs/>
              </w:rPr>
              <w:t>Australian Institute of Classical Dance Awards 2023</w:t>
            </w:r>
          </w:p>
          <w:p w14:paraId="759F10F6" w14:textId="5DF2AB51" w:rsidR="00ED2261" w:rsidRDefault="00ED2261" w:rsidP="00ED2261">
            <w:r>
              <w:t>Received 4</w:t>
            </w:r>
            <w:r w:rsidRPr="00ED2261">
              <w:rPr>
                <w:vertAlign w:val="superscript"/>
              </w:rPr>
              <w:t>th</w:t>
            </w:r>
            <w:r>
              <w:t xml:space="preserve"> Place Senior Dancer</w:t>
            </w:r>
          </w:p>
          <w:p w14:paraId="457A7BB8" w14:textId="44AAFA01" w:rsidR="00157D4D" w:rsidRDefault="00157D4D" w:rsidP="00157D4D">
            <w:pPr>
              <w:pStyle w:val="Heading2"/>
            </w:pPr>
            <w:r w:rsidRPr="00157D4D">
              <w:t>PERFORMANCE EXPERIENCE</w:t>
            </w:r>
          </w:p>
          <w:p w14:paraId="0FFF1585" w14:textId="0F861793" w:rsidR="00157D4D" w:rsidRDefault="00442967" w:rsidP="00ED2261">
            <w:pPr>
              <w:rPr>
                <w:szCs w:val="18"/>
              </w:rPr>
            </w:pPr>
            <w:r w:rsidRPr="00442967">
              <w:rPr>
                <w:szCs w:val="18"/>
              </w:rPr>
              <w:t>Qld Ballet Nutcracker C</w:t>
            </w:r>
            <w:r w:rsidR="006F7C89">
              <w:rPr>
                <w:szCs w:val="18"/>
              </w:rPr>
              <w:t>hildren Cast Member</w:t>
            </w:r>
          </w:p>
          <w:p w14:paraId="0314EF1C" w14:textId="0826B224" w:rsidR="00442967" w:rsidRDefault="00442967" w:rsidP="00ED2261">
            <w:pPr>
              <w:rPr>
                <w:szCs w:val="18"/>
              </w:rPr>
            </w:pPr>
            <w:r>
              <w:rPr>
                <w:szCs w:val="18"/>
              </w:rPr>
              <w:t>Brisbane City Youth Ballet</w:t>
            </w:r>
            <w:r w:rsidR="006F7C89">
              <w:rPr>
                <w:szCs w:val="18"/>
              </w:rPr>
              <w:t xml:space="preserve"> – Ms Janine White Youth Ballet Company </w:t>
            </w:r>
          </w:p>
          <w:p w14:paraId="683F8289" w14:textId="28EFF38C" w:rsidR="00442967" w:rsidRPr="00442967" w:rsidRDefault="00442967" w:rsidP="00ED2261">
            <w:pPr>
              <w:rPr>
                <w:szCs w:val="18"/>
              </w:rPr>
            </w:pPr>
            <w:r>
              <w:rPr>
                <w:szCs w:val="18"/>
              </w:rPr>
              <w:t>R</w:t>
            </w:r>
            <w:r w:rsidR="006F7C89">
              <w:rPr>
                <w:szCs w:val="18"/>
              </w:rPr>
              <w:t xml:space="preserve">iley </w:t>
            </w:r>
            <w:r>
              <w:rPr>
                <w:szCs w:val="18"/>
              </w:rPr>
              <w:t>B</w:t>
            </w:r>
            <w:r w:rsidR="006F7C89">
              <w:rPr>
                <w:szCs w:val="18"/>
              </w:rPr>
              <w:t xml:space="preserve">aldwin </w:t>
            </w:r>
            <w:r>
              <w:rPr>
                <w:szCs w:val="18"/>
              </w:rPr>
              <w:t>Corp</w:t>
            </w:r>
            <w:r w:rsidR="006F7C89">
              <w:rPr>
                <w:szCs w:val="18"/>
              </w:rPr>
              <w:t xml:space="preserve"> Instruction – Contemporary Youth Company</w:t>
            </w:r>
          </w:p>
          <w:p w14:paraId="15FF0D1D" w14:textId="77777777" w:rsidR="004D3011" w:rsidRDefault="004D3011" w:rsidP="00036450"/>
          <w:p w14:paraId="3E36F407" w14:textId="18B4D942" w:rsidR="00036450" w:rsidRPr="004D3011" w:rsidRDefault="000D67F3" w:rsidP="004D3011">
            <w:pPr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lastRenderedPageBreak/>
              <w:drawing>
                <wp:inline distT="0" distB="0" distL="0" distR="0" wp14:anchorId="6CFF82B4" wp14:editId="21350431">
                  <wp:extent cx="3817620" cy="4661178"/>
                  <wp:effectExtent l="0" t="0" r="0" b="6350"/>
                  <wp:docPr id="2044719533" name="Picture 2" descr="Demi Plie&#10;&#10;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719533" name="Picture 2" descr="Demi Plie&#10;&#10;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261" cy="4666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F19F22" w14:textId="79AEDC0F" w:rsidR="00630A13" w:rsidRDefault="000D67F3" w:rsidP="000C45FF">
      <w:pPr>
        <w:tabs>
          <w:tab w:val="left" w:pos="990"/>
        </w:tabs>
      </w:pPr>
      <w:r>
        <w:lastRenderedPageBreak/>
        <w:t>DEMI PLIE</w:t>
      </w:r>
    </w:p>
    <w:p w14:paraId="78CC227B" w14:textId="77777777" w:rsidR="000D67F3" w:rsidRDefault="000D67F3" w:rsidP="000C45FF">
      <w:pPr>
        <w:tabs>
          <w:tab w:val="left" w:pos="990"/>
        </w:tabs>
      </w:pPr>
    </w:p>
    <w:p w14:paraId="0854C090" w14:textId="2CB248B5" w:rsidR="000D67F3" w:rsidRDefault="000D67F3" w:rsidP="000C45FF">
      <w:pPr>
        <w:tabs>
          <w:tab w:val="left" w:pos="990"/>
        </w:tabs>
      </w:pPr>
      <w:r>
        <w:rPr>
          <w:noProof/>
        </w:rPr>
        <w:lastRenderedPageBreak/>
        <w:t>FIRST ARABESQUE</w:t>
      </w:r>
      <w:r>
        <w:rPr>
          <w:noProof/>
        </w:rPr>
        <w:drawing>
          <wp:inline distT="0" distB="0" distL="0" distR="0" wp14:anchorId="048854A6" wp14:editId="04C1FDDF">
            <wp:extent cx="6858000" cy="6638925"/>
            <wp:effectExtent l="0" t="0" r="0" b="9525"/>
            <wp:docPr id="1333897296" name="Picture 3" descr="First Arabesqu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97296" name="Picture 3" descr="First Arabesque&#10;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7F3" w:rsidSect="00136573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E1BCA" w14:textId="77777777" w:rsidR="00136573" w:rsidRDefault="00136573" w:rsidP="000C45FF">
      <w:r>
        <w:separator/>
      </w:r>
    </w:p>
  </w:endnote>
  <w:endnote w:type="continuationSeparator" w:id="0">
    <w:p w14:paraId="1AE0A9EB" w14:textId="77777777" w:rsidR="00136573" w:rsidRDefault="00136573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B0D61" w14:textId="77777777" w:rsidR="00136573" w:rsidRDefault="00136573" w:rsidP="000C45FF">
      <w:r>
        <w:separator/>
      </w:r>
    </w:p>
  </w:footnote>
  <w:footnote w:type="continuationSeparator" w:id="0">
    <w:p w14:paraId="09C85922" w14:textId="77777777" w:rsidR="00136573" w:rsidRDefault="00136573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DCB95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1CAA72" wp14:editId="65C3990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7E6"/>
    <w:rsid w:val="00036450"/>
    <w:rsid w:val="00083484"/>
    <w:rsid w:val="00084414"/>
    <w:rsid w:val="00094499"/>
    <w:rsid w:val="000C45FF"/>
    <w:rsid w:val="000D67F3"/>
    <w:rsid w:val="000E3FD1"/>
    <w:rsid w:val="00112054"/>
    <w:rsid w:val="001317D8"/>
    <w:rsid w:val="00136573"/>
    <w:rsid w:val="001525E1"/>
    <w:rsid w:val="00157D4D"/>
    <w:rsid w:val="00180329"/>
    <w:rsid w:val="0019001F"/>
    <w:rsid w:val="001A74A5"/>
    <w:rsid w:val="001B0862"/>
    <w:rsid w:val="001B2ABD"/>
    <w:rsid w:val="001C3AF9"/>
    <w:rsid w:val="001C788D"/>
    <w:rsid w:val="001E0391"/>
    <w:rsid w:val="001E1759"/>
    <w:rsid w:val="001F1ECC"/>
    <w:rsid w:val="002127E6"/>
    <w:rsid w:val="002400EB"/>
    <w:rsid w:val="00256CF7"/>
    <w:rsid w:val="00281FD5"/>
    <w:rsid w:val="0030481B"/>
    <w:rsid w:val="003156FC"/>
    <w:rsid w:val="003254B5"/>
    <w:rsid w:val="0037121F"/>
    <w:rsid w:val="00385B80"/>
    <w:rsid w:val="003910D8"/>
    <w:rsid w:val="003A6B7D"/>
    <w:rsid w:val="003B06CA"/>
    <w:rsid w:val="003E3BA9"/>
    <w:rsid w:val="004071FC"/>
    <w:rsid w:val="00413106"/>
    <w:rsid w:val="00442967"/>
    <w:rsid w:val="00445947"/>
    <w:rsid w:val="00467D02"/>
    <w:rsid w:val="004813B3"/>
    <w:rsid w:val="004912B1"/>
    <w:rsid w:val="00496591"/>
    <w:rsid w:val="004C63E4"/>
    <w:rsid w:val="004D3011"/>
    <w:rsid w:val="005262AC"/>
    <w:rsid w:val="0058284F"/>
    <w:rsid w:val="005E39D5"/>
    <w:rsid w:val="00600670"/>
    <w:rsid w:val="0062123A"/>
    <w:rsid w:val="00630A13"/>
    <w:rsid w:val="00634C99"/>
    <w:rsid w:val="00646E75"/>
    <w:rsid w:val="00651688"/>
    <w:rsid w:val="006771D0"/>
    <w:rsid w:val="006F2771"/>
    <w:rsid w:val="006F7C89"/>
    <w:rsid w:val="00715FCB"/>
    <w:rsid w:val="00743101"/>
    <w:rsid w:val="00764C9F"/>
    <w:rsid w:val="007775E1"/>
    <w:rsid w:val="007810C9"/>
    <w:rsid w:val="007867A0"/>
    <w:rsid w:val="007927F5"/>
    <w:rsid w:val="007A7D34"/>
    <w:rsid w:val="00802CA0"/>
    <w:rsid w:val="008E09E2"/>
    <w:rsid w:val="009260CD"/>
    <w:rsid w:val="00940A66"/>
    <w:rsid w:val="00952C25"/>
    <w:rsid w:val="00A2118D"/>
    <w:rsid w:val="00AB0F41"/>
    <w:rsid w:val="00AD0A50"/>
    <w:rsid w:val="00AD76E2"/>
    <w:rsid w:val="00AE36A2"/>
    <w:rsid w:val="00B20152"/>
    <w:rsid w:val="00B359E4"/>
    <w:rsid w:val="00B57D98"/>
    <w:rsid w:val="00B70850"/>
    <w:rsid w:val="00BB785A"/>
    <w:rsid w:val="00C066B6"/>
    <w:rsid w:val="00C37BA1"/>
    <w:rsid w:val="00C4674C"/>
    <w:rsid w:val="00C506CF"/>
    <w:rsid w:val="00C72BED"/>
    <w:rsid w:val="00C86E5F"/>
    <w:rsid w:val="00C9578B"/>
    <w:rsid w:val="00CB0055"/>
    <w:rsid w:val="00D2522B"/>
    <w:rsid w:val="00D2790A"/>
    <w:rsid w:val="00D422DE"/>
    <w:rsid w:val="00D5459D"/>
    <w:rsid w:val="00DA1F4D"/>
    <w:rsid w:val="00DD172A"/>
    <w:rsid w:val="00E20EF2"/>
    <w:rsid w:val="00E25A26"/>
    <w:rsid w:val="00E4381A"/>
    <w:rsid w:val="00E55D74"/>
    <w:rsid w:val="00ED2261"/>
    <w:rsid w:val="00F60274"/>
    <w:rsid w:val="00F77FB9"/>
    <w:rsid w:val="00FB068F"/>
    <w:rsid w:val="00FF5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FF1B3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pea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andra.humphreys@bigpond.com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footnotes" Target="footnotes.xml"/><Relationship Id="rId9" Type="http://schemas.openxmlformats.org/officeDocument/2006/relationships/hyperlink" Target="mailto:mspeakballet@gmail.com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en-AU%7b23B21B25-D9E6-4ADF-8356-BFC2E9B7606B%7d\%7bB1C0A5BD-71C3-4ECE-B3EC-D10A095D1304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DA815369F35416FBEA9AF438CCD2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DE33A-23A0-4783-B594-51EDBDE7A871}"/>
      </w:docPartPr>
      <w:docPartBody>
        <w:p w:rsidR="00BA53B5" w:rsidRDefault="00000000">
          <w:pPr>
            <w:pStyle w:val="FDA815369F35416FBEA9AF438CCD25ED"/>
          </w:pPr>
          <w:r w:rsidRPr="00CB0055">
            <w:t>Contact</w:t>
          </w:r>
        </w:p>
      </w:docPartBody>
    </w:docPart>
    <w:docPart>
      <w:docPartPr>
        <w:name w:val="E54A868206344A2A8E6D4FCCB2502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E3000-4FB2-4ADC-B6F0-AD7C384680FC}"/>
      </w:docPartPr>
      <w:docPartBody>
        <w:p w:rsidR="00BA53B5" w:rsidRDefault="00000000">
          <w:pPr>
            <w:pStyle w:val="E54A868206344A2A8E6D4FCCB25028D6"/>
          </w:pPr>
          <w:r w:rsidRPr="004D3011">
            <w:t>EMAIL:</w:t>
          </w:r>
        </w:p>
      </w:docPartBody>
    </w:docPart>
    <w:docPart>
      <w:docPartPr>
        <w:name w:val="1C22311E68D7468BB0A6E73087AA7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A9837-2F1E-449B-853C-0EE73AE0A3A7}"/>
      </w:docPartPr>
      <w:docPartBody>
        <w:p w:rsidR="00BA53B5" w:rsidRDefault="00000000">
          <w:pPr>
            <w:pStyle w:val="1C22311E68D7468BB0A6E73087AA7E44"/>
          </w:pPr>
          <w:r w:rsidRPr="00036450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CE6"/>
    <w:rsid w:val="00303069"/>
    <w:rsid w:val="0039612C"/>
    <w:rsid w:val="00772CE6"/>
    <w:rsid w:val="00943D12"/>
    <w:rsid w:val="00BA53B5"/>
    <w:rsid w:val="00DA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 w:val="22"/>
      <w:szCs w:val="26"/>
      <w:lang w:val="en-US"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A815369F35416FBEA9AF438CCD25ED">
    <w:name w:val="FDA815369F35416FBEA9AF438CCD25ED"/>
  </w:style>
  <w:style w:type="paragraph" w:customStyle="1" w:styleId="E54A868206344A2A8E6D4FCCB25028D6">
    <w:name w:val="E54A868206344A2A8E6D4FCCB25028D6"/>
  </w:style>
  <w:style w:type="character" w:styleId="Hyperlink">
    <w:name w:val="Hyperlink"/>
    <w:basedOn w:val="DefaultParagraphFont"/>
    <w:uiPriority w:val="99"/>
    <w:unhideWhenUsed/>
    <w:rPr>
      <w:color w:val="BF4E14" w:themeColor="accent2" w:themeShade="BF"/>
      <w:u w:val="single"/>
    </w:rPr>
  </w:style>
  <w:style w:type="paragraph" w:customStyle="1" w:styleId="1C22311E68D7468BB0A6E73087AA7E44">
    <w:name w:val="1C22311E68D7468BB0A6E73087AA7E44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kern w:val="0"/>
      <w:sz w:val="22"/>
      <w:szCs w:val="26"/>
      <w:lang w:val="en-US"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{B1C0A5BD-71C3-4ECE-B3EC-D10A095D1304}tf00546271_win32.dotx</Template>
  <TotalTime>0</TotalTime>
  <Pages>3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2024-01-10T02:38:00Z</dcterms:created>
  <dcterms:modified xsi:type="dcterms:W3CDTF">2024-01-24T11:04:00Z</dcterms:modified>
</cp:coreProperties>
</file>